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b/>
          <w:color w:val="31849B"/>
          <w:sz w:val="40"/>
          <w:szCs w:val="40"/>
        </w:rPr>
      </w:pPr>
      <w:r w:rsidRPr="00F61CDF">
        <w:rPr>
          <w:rFonts w:ascii="Comic Sans MS" w:hAnsi="Comic Sans MS"/>
          <w:b/>
          <w:color w:val="31849B"/>
          <w:sz w:val="40"/>
          <w:szCs w:val="40"/>
        </w:rPr>
        <w:t>Naravoslovni dan za sedmošolce v Jami Pekel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Sedmošolci III. OŠ Celje smo si ogledali Jamo Pekel.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Ali vas zanima, kako smo se imeli?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Poglejte si slike iz Jame Pekel 7.a ter 7.b.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Najprej smo se odpravili po gozdni učni poti.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263.25pt;height:180.75pt;visibility:visible">
            <v:imagedata r:id="rId4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Že za začetek smo imeli srečo - našli smo jurčke!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Seveda smo ves čas pridno poslušali učitelja.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2" o:spid="_x0000_i1026" type="#_x0000_t75" style="width:306.75pt;height:234pt;visibility:visible">
            <v:imagedata r:id="rId5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6" o:spid="_x0000_i1027" type="#_x0000_t75" style="width:367.5pt;height:190.5pt;visibility:visible">
            <v:imagedata r:id="rId6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>
        <w:rPr>
          <w:rFonts w:ascii="Comic Sans MS" w:hAnsi="Comic Sans MS"/>
          <w:color w:val="31849B"/>
          <w:sz w:val="28"/>
          <w:szCs w:val="28"/>
        </w:rPr>
        <w:t xml:space="preserve">Nato pa je sledilo najboljše. </w:t>
      </w:r>
      <w:r w:rsidRPr="00F61CDF">
        <w:rPr>
          <w:rFonts w:ascii="Comic Sans MS" w:hAnsi="Comic Sans MS"/>
          <w:color w:val="31849B"/>
          <w:sz w:val="28"/>
          <w:szCs w:val="28"/>
        </w:rPr>
        <w:t>Odšli smo v Jamo Pekel.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4" o:spid="_x0000_i1028" type="#_x0000_t75" style="width:453pt;height:339.75pt;visibility:visible">
            <v:imagedata r:id="rId7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5" o:spid="_x0000_i1029" type="#_x0000_t75" style="width:453pt;height:339.75pt;visibility:visible">
            <v:imagedata r:id="rId8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Komaj smo čakali</w:t>
      </w:r>
      <w:r>
        <w:rPr>
          <w:rFonts w:ascii="Comic Sans MS" w:hAnsi="Comic Sans MS"/>
          <w:color w:val="31849B"/>
          <w:sz w:val="28"/>
          <w:szCs w:val="28"/>
        </w:rPr>
        <w:t>, da bomo vstopili.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7" o:spid="_x0000_i1030" type="#_x0000_t75" style="width:453pt;height:339.75pt;visibility:visible">
            <v:imagedata r:id="rId9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>Ooo</w:t>
      </w:r>
      <w:r>
        <w:rPr>
          <w:rFonts w:ascii="Comic Sans MS" w:hAnsi="Comic Sans MS"/>
          <w:color w:val="31849B"/>
          <w:sz w:val="28"/>
          <w:szCs w:val="28"/>
        </w:rPr>
        <w:t>,</w:t>
      </w:r>
      <w:r w:rsidRPr="00F61CDF">
        <w:rPr>
          <w:rFonts w:ascii="Comic Sans MS" w:hAnsi="Comic Sans MS"/>
          <w:color w:val="31849B"/>
          <w:sz w:val="28"/>
          <w:szCs w:val="28"/>
        </w:rPr>
        <w:t xml:space="preserve"> kako lepo</w:t>
      </w:r>
      <w:r>
        <w:rPr>
          <w:rFonts w:ascii="Comic Sans MS" w:hAnsi="Comic Sans MS"/>
          <w:color w:val="31849B"/>
          <w:sz w:val="28"/>
          <w:szCs w:val="28"/>
        </w:rPr>
        <w:t>!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8" o:spid="_x0000_i1031" type="#_x0000_t75" style="width:6in;height:286.5pt;visibility:visible">
            <v:imagedata r:id="rId10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9" o:spid="_x0000_i1032" type="#_x0000_t75" style="width:441.75pt;height:294pt;visibility:visible">
            <v:imagedata r:id="rId11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0" o:spid="_x0000_i1033" type="#_x0000_t75" style="width:439.5pt;height:285.75pt;visibility:visible">
            <v:imagedata r:id="rId12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>
        <w:rPr>
          <w:rFonts w:ascii="Comic Sans MS" w:hAnsi="Comic Sans MS"/>
          <w:color w:val="31849B"/>
          <w:sz w:val="28"/>
          <w:szCs w:val="28"/>
        </w:rPr>
        <w:t>Ogledovali smo si notranjost Jame Pekel.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1" o:spid="_x0000_i1034" type="#_x0000_t75" style="width:433.5pt;height:309.75pt;visibility:visible">
            <v:imagedata r:id="rId13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2" o:spid="_x0000_i1035" type="#_x0000_t75" style="width:453pt;height:339.75pt;visibility:visible">
            <v:imagedata r:id="rId14" o:title=""/>
          </v:shape>
        </w:pict>
      </w:r>
    </w:p>
    <w:p w:rsidR="00754718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F61CDF">
        <w:rPr>
          <w:rFonts w:ascii="Comic Sans MS" w:hAnsi="Comic Sans MS"/>
          <w:color w:val="31849B"/>
          <w:sz w:val="28"/>
          <w:szCs w:val="28"/>
        </w:rPr>
        <w:t xml:space="preserve">Seveda pa smo si </w:t>
      </w:r>
      <w:r>
        <w:rPr>
          <w:rFonts w:ascii="Comic Sans MS" w:hAnsi="Comic Sans MS"/>
          <w:color w:val="31849B"/>
          <w:sz w:val="28"/>
          <w:szCs w:val="28"/>
        </w:rPr>
        <w:t>ogledali tudi največjo zanimivost Jame Pekel – slap.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noProof/>
          <w:color w:val="31849B"/>
          <w:sz w:val="28"/>
          <w:szCs w:val="28"/>
          <w:lang w:eastAsia="sl-SI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3" o:spid="_x0000_i1036" type="#_x0000_t75" style="width:384.75pt;height:292.5pt;visibility:visible">
            <v:imagedata r:id="rId15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4" o:spid="_x0000_i1037" type="#_x0000_t75" style="width:453pt;height:277.5pt;visibility:visible">
            <v:imagedata r:id="rId16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>
        <w:rPr>
          <w:rFonts w:ascii="Comic Sans MS" w:hAnsi="Comic Sans MS"/>
          <w:color w:val="31849B"/>
          <w:sz w:val="28"/>
          <w:szCs w:val="28"/>
        </w:rPr>
        <w:t>Hodili smo previdno, saj je bilo zelo ozko.</w: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5" o:spid="_x0000_i1038" type="#_x0000_t75" style="width:441pt;height:288.75pt;visibility:visible">
            <v:imagedata r:id="rId17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6" o:spid="_x0000_i1039" type="#_x0000_t75" style="width:433.5pt;height:280.5pt;visibility:visible">
            <v:imagedata r:id="rId18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7" o:spid="_x0000_i1040" type="#_x0000_t75" style="width:433.5pt;height:311.25pt;visibility:visible">
            <v:imagedata r:id="rId19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center"/>
        <w:rPr>
          <w:rFonts w:ascii="Comic Sans MS" w:hAnsi="Comic Sans MS"/>
          <w:color w:val="31849B"/>
          <w:sz w:val="28"/>
          <w:szCs w:val="28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8" o:spid="_x0000_i1041" type="#_x0000_t75" style="width:342.75pt;height:300.75pt;visibility:visible">
            <v:imagedata r:id="rId20" o:title=""/>
          </v:shape>
        </w:pict>
      </w:r>
    </w:p>
    <w:p w:rsidR="00754718" w:rsidRDefault="00754718" w:rsidP="00F61CDF">
      <w:pPr>
        <w:tabs>
          <w:tab w:val="left" w:pos="3267"/>
        </w:tabs>
        <w:jc w:val="center"/>
        <w:rPr>
          <w:rFonts w:ascii="Comic Sans MS" w:hAnsi="Comic Sans MS"/>
          <w:noProof/>
          <w:color w:val="31849B"/>
          <w:sz w:val="28"/>
          <w:szCs w:val="28"/>
          <w:lang w:eastAsia="sl-SI"/>
        </w:rPr>
      </w:pPr>
      <w:r w:rsidRPr="00763220">
        <w:rPr>
          <w:rFonts w:ascii="Comic Sans MS" w:hAnsi="Comic Sans MS"/>
          <w:noProof/>
          <w:color w:val="31849B"/>
          <w:sz w:val="28"/>
          <w:szCs w:val="28"/>
          <w:lang w:eastAsia="sl-SI"/>
        </w:rPr>
        <w:pict>
          <v:shape id="Slika 19" o:spid="_x0000_i1042" type="#_x0000_t75" style="width:271.5pt;height:368.25pt;visibility:visible">
            <v:imagedata r:id="rId21" o:title=""/>
          </v:shape>
        </w:pict>
      </w:r>
    </w:p>
    <w:p w:rsidR="00754718" w:rsidRPr="00F61CDF" w:rsidRDefault="00754718" w:rsidP="00F61CDF">
      <w:pPr>
        <w:tabs>
          <w:tab w:val="left" w:pos="3267"/>
        </w:tabs>
        <w:jc w:val="right"/>
        <w:rPr>
          <w:rFonts w:ascii="Comic Sans MS" w:hAnsi="Comic Sans MS"/>
          <w:color w:val="31849B"/>
          <w:sz w:val="28"/>
          <w:szCs w:val="28"/>
        </w:rPr>
      </w:pPr>
      <w:smartTag w:uri="urn:schemas-microsoft-com:office:smarttags" w:element="metricconverter">
        <w:smartTagPr>
          <w:attr w:name="ProductID" w:val="7. a"/>
        </w:smartTagPr>
        <w:r>
          <w:rPr>
            <w:rFonts w:ascii="Comic Sans MS" w:hAnsi="Comic Sans MS"/>
            <w:noProof/>
            <w:color w:val="31849B"/>
            <w:sz w:val="28"/>
            <w:szCs w:val="28"/>
            <w:lang w:eastAsia="sl-SI"/>
          </w:rPr>
          <w:t>7. a</w:t>
        </w:r>
      </w:smartTag>
      <w:r>
        <w:rPr>
          <w:rFonts w:ascii="Comic Sans MS" w:hAnsi="Comic Sans MS"/>
          <w:noProof/>
          <w:color w:val="31849B"/>
          <w:sz w:val="28"/>
          <w:szCs w:val="28"/>
          <w:lang w:eastAsia="sl-SI"/>
        </w:rPr>
        <w:t xml:space="preserve"> in 7. b</w:t>
      </w:r>
    </w:p>
    <w:sectPr w:rsidR="00754718" w:rsidRPr="00F61CDF" w:rsidSect="00F61C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1" w:cryptProviderType="rsaFull" w:cryptAlgorithmClass="hash" w:cryptAlgorithmType="typeAny" w:cryptAlgorithmSid="4" w:cryptSpinCount="50000" w:hash="+LEzxjMSH/RSGlo9scHYbcTcjyE=" w:salt="L6aWYiIQIBldoJvLbNy7oQ==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26C"/>
    <w:rsid w:val="001B4F88"/>
    <w:rsid w:val="002D2A3C"/>
    <w:rsid w:val="003B0795"/>
    <w:rsid w:val="0040122B"/>
    <w:rsid w:val="0058046D"/>
    <w:rsid w:val="006608DF"/>
    <w:rsid w:val="006A326C"/>
    <w:rsid w:val="00754718"/>
    <w:rsid w:val="00763220"/>
    <w:rsid w:val="007E3427"/>
    <w:rsid w:val="008D45A2"/>
    <w:rsid w:val="008E598A"/>
    <w:rsid w:val="00A97E35"/>
    <w:rsid w:val="00BD1AD5"/>
    <w:rsid w:val="00C8349A"/>
    <w:rsid w:val="00CB6D4B"/>
    <w:rsid w:val="00EB3EC4"/>
    <w:rsid w:val="00EE3C2E"/>
    <w:rsid w:val="00F61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98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A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3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9</Pages>
  <Words>94</Words>
  <Characters>539</Characters>
  <Application>Microsoft Office Outlook</Application>
  <DocSecurity>8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Naravoslovni dan za sedmošolce v Jami Pekel</dc:title>
  <dc:subject/>
  <dc:creator>URŠKA</dc:creator>
  <cp:keywords/>
  <dc:description/>
  <cp:lastModifiedBy>III.osnovna šola Celje</cp:lastModifiedBy>
  <cp:revision>3</cp:revision>
  <dcterms:created xsi:type="dcterms:W3CDTF">2009-10-14T07:02:00Z</dcterms:created>
  <dcterms:modified xsi:type="dcterms:W3CDTF">2009-10-14T07:05:00Z</dcterms:modified>
</cp:coreProperties>
</file>