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ABE" w:rsidRPr="00CA1D9A" w:rsidRDefault="00151ABE" w:rsidP="00151ABE">
      <w:pPr>
        <w:jc w:val="center"/>
        <w:rPr>
          <w:b/>
          <w:sz w:val="36"/>
          <w:szCs w:val="36"/>
        </w:rPr>
      </w:pPr>
      <w:r w:rsidRPr="00CA1D9A">
        <w:rPr>
          <w:b/>
          <w:sz w:val="36"/>
          <w:szCs w:val="36"/>
        </w:rPr>
        <w:t>ANALIZA ANKETE O ŠOLSKI PREHRANI ZA UČENCE</w:t>
      </w:r>
    </w:p>
    <w:p w:rsidR="00151ABE" w:rsidRDefault="00151ABE" w:rsidP="00151ABE">
      <w:pPr>
        <w:jc w:val="center"/>
      </w:pPr>
      <w:r>
        <w:rPr>
          <w:b/>
          <w:color w:val="FF0000"/>
          <w:sz w:val="36"/>
          <w:szCs w:val="36"/>
        </w:rPr>
        <w:t>5</w:t>
      </w:r>
      <w:r w:rsidRPr="00CA1D9A">
        <w:rPr>
          <w:b/>
          <w:color w:val="FF0000"/>
          <w:sz w:val="36"/>
          <w:szCs w:val="36"/>
        </w:rPr>
        <w:t>. RAZRED</w:t>
      </w:r>
    </w:p>
    <w:p w:rsidR="00151ABE" w:rsidRDefault="00151ABE" w:rsidP="00151ABE">
      <w:pPr>
        <w:spacing w:before="360" w:after="240"/>
        <w:rPr>
          <w:sz w:val="28"/>
          <w:szCs w:val="28"/>
        </w:rPr>
      </w:pPr>
      <w:r>
        <w:rPr>
          <w:sz w:val="28"/>
          <w:szCs w:val="28"/>
        </w:rPr>
        <w:t xml:space="preserve">1. OBISKUJEM </w:t>
      </w:r>
      <w:r w:rsidRPr="00151ABE">
        <w:rPr>
          <w:b/>
          <w:color w:val="FF0000"/>
          <w:sz w:val="28"/>
          <w:szCs w:val="28"/>
        </w:rPr>
        <w:t>5</w:t>
      </w:r>
      <w:r w:rsidR="0092561A">
        <w:rPr>
          <w:b/>
          <w:color w:val="FF0000"/>
          <w:sz w:val="28"/>
          <w:szCs w:val="28"/>
        </w:rPr>
        <w:t>.</w:t>
      </w:r>
      <w:r w:rsidRPr="001A6D87">
        <w:rPr>
          <w:b/>
          <w:sz w:val="28"/>
          <w:szCs w:val="28"/>
        </w:rPr>
        <w:t xml:space="preserve"> </w:t>
      </w:r>
      <w:r w:rsidRPr="001A6D87">
        <w:rPr>
          <w:sz w:val="28"/>
          <w:szCs w:val="28"/>
        </w:rPr>
        <w:t xml:space="preserve">RAZRED OSNOVNE ŠOLE DRAVLJE. NA ANKETO JE ODGOVORILO </w:t>
      </w:r>
      <w:r>
        <w:rPr>
          <w:b/>
          <w:color w:val="FF0000"/>
          <w:sz w:val="28"/>
          <w:szCs w:val="28"/>
        </w:rPr>
        <w:t>31</w:t>
      </w:r>
      <w:r>
        <w:rPr>
          <w:sz w:val="28"/>
          <w:szCs w:val="28"/>
        </w:rPr>
        <w:t xml:space="preserve"> UČENCEV IN </w:t>
      </w:r>
      <w:r w:rsidRPr="001A6D87">
        <w:rPr>
          <w:sz w:val="28"/>
          <w:szCs w:val="28"/>
        </w:rPr>
        <w:t>UČENK</w:t>
      </w:r>
      <w:r>
        <w:rPr>
          <w:sz w:val="28"/>
          <w:szCs w:val="28"/>
        </w:rPr>
        <w:t>.</w:t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2. ALI DOMA ZJUTRAJ ZAJTRKUJEŠ?</w:t>
      </w:r>
    </w:p>
    <w:p w:rsidR="00151ABE" w:rsidRPr="00151ABE" w:rsidRDefault="00151ABE" w:rsidP="00151AB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F75E60F" wp14:editId="6907D465">
            <wp:extent cx="4019550" cy="1895475"/>
            <wp:effectExtent l="0" t="0" r="0" b="9525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3. NAPITKI PRI ŠOLSKI MALICI SO RAZLIČNI. OBKROŽI</w:t>
      </w:r>
      <w:r>
        <w:rPr>
          <w:b/>
          <w:sz w:val="28"/>
          <w:szCs w:val="28"/>
        </w:rPr>
        <w:t xml:space="preserve"> DVA NAPITKA, KI JIH PRI </w:t>
      </w:r>
      <w:r w:rsidRPr="00151ABE">
        <w:rPr>
          <w:b/>
          <w:sz w:val="28"/>
          <w:szCs w:val="28"/>
        </w:rPr>
        <w:t>MALICI NAJRAJE POPIJEŠ.</w:t>
      </w:r>
    </w:p>
    <w:p w:rsidR="00151ABE" w:rsidRDefault="00151ABE" w:rsidP="00151AB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C6C05C6" wp14:editId="07266A07">
            <wp:extent cx="4572000" cy="2743200"/>
            <wp:effectExtent l="0" t="0" r="0" b="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51ABE" w:rsidRDefault="00151ABE" w:rsidP="00151ABE">
      <w:pPr>
        <w:rPr>
          <w:sz w:val="28"/>
          <w:szCs w:val="28"/>
        </w:rPr>
      </w:pPr>
    </w:p>
    <w:p w:rsidR="00151ABE" w:rsidRDefault="00151ABE" w:rsidP="00151ABE">
      <w:pPr>
        <w:rPr>
          <w:sz w:val="28"/>
          <w:szCs w:val="28"/>
        </w:rPr>
      </w:pP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4. IZBERI ŽIVILA, KI JIH NAJRAJE POJEŠ PRI MALICI. OBKROŽIŠ LAHKO VEČ ODGOVOROV!</w:t>
      </w:r>
    </w:p>
    <w:p w:rsidR="00151ABE" w:rsidRDefault="00151ABE" w:rsidP="00151ABE">
      <w:r>
        <w:rPr>
          <w:noProof/>
          <w:lang w:eastAsia="sl-SI"/>
        </w:rPr>
        <w:drawing>
          <wp:inline distT="0" distB="0" distL="0" distR="0" wp14:anchorId="67BE5400" wp14:editId="0BA96C74">
            <wp:extent cx="5791200" cy="7686675"/>
            <wp:effectExtent l="0" t="0" r="0" b="9525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5. IZBERI TRI VRSTE KRUHA, KI JIH NAJRAJE JEŠ!</w:t>
      </w:r>
    </w:p>
    <w:p w:rsidR="00151ABE" w:rsidRPr="00151ABE" w:rsidRDefault="00151ABE" w:rsidP="00151ABE">
      <w:r>
        <w:rPr>
          <w:noProof/>
          <w:lang w:eastAsia="sl-SI"/>
        </w:rPr>
        <w:drawing>
          <wp:inline distT="0" distB="0" distL="0" distR="0" wp14:anchorId="7DB2598E" wp14:editId="3E229E5D">
            <wp:extent cx="4314825" cy="2581275"/>
            <wp:effectExtent l="0" t="0" r="9525" b="9525"/>
            <wp:docPr id="19" name="Grafikon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6. ALI JEŠ ZELENJAVO IN SADJE, KI JE NA VOLJO PRI MALICI IN SHEMI ŠOLSKEGA SADJA?</w:t>
      </w:r>
    </w:p>
    <w:p w:rsidR="00151ABE" w:rsidRDefault="00151ABE" w:rsidP="00151AB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1222057" wp14:editId="253F792E">
            <wp:extent cx="3914775" cy="1762125"/>
            <wp:effectExtent l="0" t="0" r="9525" b="9525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7. ALI SI ZADOVOLJEN S ŠOLSKO MALICO?</w:t>
      </w:r>
    </w:p>
    <w:p w:rsidR="00151ABE" w:rsidRDefault="00151ABE" w:rsidP="00151ABE">
      <w:r>
        <w:rPr>
          <w:noProof/>
          <w:lang w:eastAsia="sl-SI"/>
        </w:rPr>
        <w:drawing>
          <wp:inline distT="0" distB="0" distL="0" distR="0" wp14:anchorId="0F18AFCF" wp14:editId="411D405C">
            <wp:extent cx="3962400" cy="1828800"/>
            <wp:effectExtent l="0" t="0" r="0" b="0"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1ABE" w:rsidRPr="004D3425" w:rsidRDefault="00151ABE" w:rsidP="00151ABE"/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8. A</w:t>
      </w:r>
      <w:r w:rsidR="0092561A">
        <w:rPr>
          <w:b/>
          <w:sz w:val="28"/>
          <w:szCs w:val="28"/>
        </w:rPr>
        <w:t>L</w:t>
      </w:r>
      <w:r w:rsidRPr="00151ABE">
        <w:rPr>
          <w:b/>
          <w:sz w:val="28"/>
          <w:szCs w:val="28"/>
        </w:rPr>
        <w:t>I JE KOLIČINA MALICE ZADOSTNA?</w:t>
      </w:r>
    </w:p>
    <w:p w:rsidR="00151ABE" w:rsidRPr="00151ABE" w:rsidRDefault="00151ABE" w:rsidP="00151AB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A3AF10D" wp14:editId="623E3B37">
            <wp:extent cx="3752850" cy="23622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9. KAKO POGOSTO SI VZAMEŠ DODATNO MALICO?</w:t>
      </w:r>
    </w:p>
    <w:p w:rsidR="00151ABE" w:rsidRPr="00151ABE" w:rsidRDefault="00151ABE" w:rsidP="00151ABE">
      <w:pPr>
        <w:rPr>
          <w:b/>
        </w:rPr>
      </w:pPr>
      <w:r w:rsidRPr="00151ABE">
        <w:rPr>
          <w:b/>
          <w:noProof/>
          <w:lang w:eastAsia="sl-SI"/>
        </w:rPr>
        <w:drawing>
          <wp:inline distT="0" distB="0" distL="0" distR="0" wp14:anchorId="08728F5D" wp14:editId="2DF2A938">
            <wp:extent cx="3943350" cy="1857375"/>
            <wp:effectExtent l="0" t="0" r="0" b="9525"/>
            <wp:docPr id="23" name="Grafikon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51ABE" w:rsidRPr="004D3425" w:rsidRDefault="00151ABE" w:rsidP="00151ABE">
      <w:pPr>
        <w:spacing w:before="360" w:after="240"/>
      </w:pPr>
      <w:r w:rsidRPr="00151ABE">
        <w:rPr>
          <w:b/>
          <w:sz w:val="28"/>
          <w:szCs w:val="28"/>
        </w:rPr>
        <w:t>10. TVOJI PREDLOG ZA MALICO.</w:t>
      </w:r>
      <w:r w:rsidRPr="00C73D4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152994B" wp14:editId="68CFA4D1">
            <wp:extent cx="6524625" cy="2638425"/>
            <wp:effectExtent l="0" t="0" r="9525" b="9525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11. ALI SI NAROČEN NA ŠOLSKO KOSILO? ČE JE ODGOVOR DA NADALJUJ Z VPRAŠANJI!</w:t>
      </w:r>
    </w:p>
    <w:p w:rsidR="00151ABE" w:rsidRPr="00E2418A" w:rsidRDefault="00151ABE" w:rsidP="00151AB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0F2C636" wp14:editId="7CAAC8C0">
            <wp:extent cx="3619500" cy="1495425"/>
            <wp:effectExtent l="0" t="0" r="0" b="9525"/>
            <wp:docPr id="25" name="Grafikon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12. NAPIŠI TRI JEDI, KI JIH NAJRAJE JEŠ ZA KOSILO.</w:t>
      </w:r>
    </w:p>
    <w:p w:rsidR="00151ABE" w:rsidRDefault="00151ABE" w:rsidP="00151AB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EE4645D" wp14:editId="5AEB177B">
            <wp:extent cx="6038850" cy="2590800"/>
            <wp:effectExtent l="0" t="0" r="0" b="0"/>
            <wp:docPr id="26" name="Grafikon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7F09F68" wp14:editId="35200477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3162300" cy="2419350"/>
            <wp:effectExtent l="0" t="0" r="0" b="0"/>
            <wp:wrapSquare wrapText="bothSides"/>
            <wp:docPr id="27" name="Grafikon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BE">
        <w:rPr>
          <w:b/>
          <w:sz w:val="28"/>
          <w:szCs w:val="28"/>
        </w:rPr>
        <w:t>13. ALI JEŠ PRI KOSILU SOLATO?</w:t>
      </w: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Default="00151ABE" w:rsidP="00151ABE">
      <w:pPr>
        <w:rPr>
          <w:noProof/>
          <w:lang w:eastAsia="sl-SI"/>
        </w:rPr>
      </w:pPr>
    </w:p>
    <w:p w:rsidR="00151ABE" w:rsidRPr="00E2418A" w:rsidRDefault="00151ABE" w:rsidP="00151ABE">
      <w:pPr>
        <w:rPr>
          <w:noProof/>
          <w:lang w:eastAsia="sl-SI"/>
        </w:rPr>
      </w:pP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14. ALI JEŠ PRI KOSILU ZELENJAVNO PRILOGO?</w:t>
      </w:r>
    </w:p>
    <w:p w:rsidR="00151ABE" w:rsidRPr="0086405A" w:rsidRDefault="00151ABE" w:rsidP="00151AB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8581F1A" wp14:editId="57ADE210">
            <wp:extent cx="3448050" cy="1638300"/>
            <wp:effectExtent l="0" t="0" r="0" b="0"/>
            <wp:docPr id="28" name="Grafikon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15. KAKO POGOSTO SI VZAMEŠ DODATNO KOSILO?</w:t>
      </w:r>
    </w:p>
    <w:p w:rsidR="00151ABE" w:rsidRDefault="00151ABE" w:rsidP="00151AB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4C673CD" wp14:editId="0C556035">
            <wp:extent cx="3429000" cy="1752600"/>
            <wp:effectExtent l="0" t="0" r="0" b="0"/>
            <wp:docPr id="29" name="Grafikon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t>16. NAPIŠI TRI PREDLOGE ZA ŠOLSKO KOSILO PO TVOJEM IZBORU!</w:t>
      </w:r>
    </w:p>
    <w:p w:rsidR="00151ABE" w:rsidRPr="0086405A" w:rsidRDefault="00151ABE" w:rsidP="00151AB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25897D6" wp14:editId="5BC5CAA0">
            <wp:extent cx="6153150" cy="3286125"/>
            <wp:effectExtent l="0" t="0" r="0" b="9525"/>
            <wp:docPr id="30" name="Grafikon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51ABE" w:rsidRPr="00151ABE" w:rsidRDefault="00151ABE" w:rsidP="00151ABE">
      <w:pPr>
        <w:spacing w:before="360" w:after="240"/>
        <w:rPr>
          <w:b/>
          <w:sz w:val="28"/>
          <w:szCs w:val="28"/>
        </w:rPr>
      </w:pPr>
      <w:r w:rsidRPr="00151ABE">
        <w:rPr>
          <w:b/>
          <w:sz w:val="28"/>
          <w:szCs w:val="28"/>
        </w:rPr>
        <w:lastRenderedPageBreak/>
        <w:t>17. KAJ NAJPOGOSTEJE JESTE DOMA ZA KOSILO?</w:t>
      </w:r>
      <w:bookmarkStart w:id="0" w:name="_GoBack"/>
      <w:bookmarkEnd w:id="0"/>
    </w:p>
    <w:p w:rsidR="00151ABE" w:rsidRPr="00933394" w:rsidRDefault="00151ABE" w:rsidP="00151ABE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DFB4CD1" wp14:editId="3CBECEF5">
            <wp:extent cx="6315075" cy="3267075"/>
            <wp:effectExtent l="0" t="0" r="9525" b="9525"/>
            <wp:docPr id="31" name="Grafikon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151ABE" w:rsidRPr="00933394" w:rsidSect="00010D39">
      <w:headerReference w:type="default" r:id="rId22"/>
      <w:footerReference w:type="default" r:id="rId2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6E8" w:rsidRDefault="008856E8">
      <w:r>
        <w:separator/>
      </w:r>
    </w:p>
  </w:endnote>
  <w:endnote w:type="continuationSeparator" w:id="0">
    <w:p w:rsidR="008856E8" w:rsidRDefault="0088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Pr="00585873" w:rsidRDefault="00C94734" w:rsidP="001E09B1">
    <w:pPr>
      <w:pStyle w:val="Noga"/>
      <w:jc w:val="center"/>
      <w:rPr>
        <w:rFonts w:ascii="Maiandra GD" w:hAnsi="Maiandra GD"/>
        <w:color w:val="808080"/>
        <w:sz w:val="17"/>
        <w:szCs w:val="17"/>
        <w:lang w:val="sl-SI"/>
      </w:rPr>
    </w:pPr>
    <w:r w:rsidRPr="00585873">
      <w:rPr>
        <w:rFonts w:ascii="Maiandra GD" w:hAnsi="Maiandra GD"/>
        <w:b/>
        <w:sz w:val="17"/>
        <w:szCs w:val="17"/>
        <w:lang w:val="sl-SI"/>
      </w:rPr>
      <w:t>T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F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E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tajnistvo-os.dravlje@guest.arnes.si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W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http://www.osdravlje.si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DŠ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79401392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6E8" w:rsidRDefault="008856E8">
      <w:r>
        <w:separator/>
      </w:r>
    </w:p>
  </w:footnote>
  <w:footnote w:type="continuationSeparator" w:id="0">
    <w:p w:rsidR="008856E8" w:rsidRDefault="00885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Default="002625FC">
    <w:pPr>
      <w:pStyle w:val="Glava"/>
    </w:pPr>
    <w:r>
      <w:rPr>
        <w:noProof/>
        <w:lang w:val="sl-SI" w:eastAsia="sl-SI"/>
      </w:rPr>
      <w:drawing>
        <wp:inline distT="0" distB="0" distL="0" distR="0">
          <wp:extent cx="2867025" cy="923925"/>
          <wp:effectExtent l="0" t="0" r="9525" b="9525"/>
          <wp:docPr id="1" name="Slika 1" descr="Znak OS Dravlje 4 S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S Dravlje 4 S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ABE"/>
    <w:rsid w:val="00010D39"/>
    <w:rsid w:val="00073980"/>
    <w:rsid w:val="001101AB"/>
    <w:rsid w:val="00151ABE"/>
    <w:rsid w:val="00152256"/>
    <w:rsid w:val="0015263A"/>
    <w:rsid w:val="00193B38"/>
    <w:rsid w:val="001A52EA"/>
    <w:rsid w:val="001D2969"/>
    <w:rsid w:val="001E09B1"/>
    <w:rsid w:val="001F0E80"/>
    <w:rsid w:val="0020361B"/>
    <w:rsid w:val="002625FC"/>
    <w:rsid w:val="00296EFC"/>
    <w:rsid w:val="002B4D48"/>
    <w:rsid w:val="002C0E68"/>
    <w:rsid w:val="002D69A4"/>
    <w:rsid w:val="00390779"/>
    <w:rsid w:val="004930A4"/>
    <w:rsid w:val="00527DC4"/>
    <w:rsid w:val="00585873"/>
    <w:rsid w:val="005F6CD5"/>
    <w:rsid w:val="0060193E"/>
    <w:rsid w:val="00623371"/>
    <w:rsid w:val="006A4990"/>
    <w:rsid w:val="006B0F4A"/>
    <w:rsid w:val="00704917"/>
    <w:rsid w:val="007B64D6"/>
    <w:rsid w:val="007E05E5"/>
    <w:rsid w:val="007F31AF"/>
    <w:rsid w:val="00851203"/>
    <w:rsid w:val="008856E8"/>
    <w:rsid w:val="008C2041"/>
    <w:rsid w:val="008F1767"/>
    <w:rsid w:val="0092561A"/>
    <w:rsid w:val="00927A0C"/>
    <w:rsid w:val="00963637"/>
    <w:rsid w:val="009B1E25"/>
    <w:rsid w:val="009F327C"/>
    <w:rsid w:val="00A179A1"/>
    <w:rsid w:val="00A36EDE"/>
    <w:rsid w:val="00A855D2"/>
    <w:rsid w:val="00A9213F"/>
    <w:rsid w:val="00B34253"/>
    <w:rsid w:val="00B4450C"/>
    <w:rsid w:val="00B829B6"/>
    <w:rsid w:val="00BC423E"/>
    <w:rsid w:val="00C94734"/>
    <w:rsid w:val="00D4102D"/>
    <w:rsid w:val="00DA6913"/>
    <w:rsid w:val="00E463FA"/>
    <w:rsid w:val="00F73743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EA1DE1"/>
  <w15:docId w15:val="{EEB535F1-45C6-4255-A2A3-C3AED32E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51AB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ga">
    <w:name w:val="foot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rsid w:val="00C9473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34253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esedilooblakaZnak">
    <w:name w:val="Besedilo oblačka Znak"/>
    <w:basedOn w:val="Privzetapisavaodstavka"/>
    <w:link w:val="Besedilooblaka"/>
    <w:rsid w:val="00B342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footer" Target="footer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Desktop\O&#352;%20DRAVLJ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ov_delovni_lis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List1!$A$3:$A$6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  <c:pt idx="3">
                  <c:v>DRUGO</c:v>
                </c:pt>
              </c:strCache>
            </c:strRef>
          </c:cat>
          <c:val>
            <c:numRef>
              <c:f>List1!$B$3:$B$6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16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0-490E-86B4-0AAD5EE2C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474792"/>
        <c:axId val="392473224"/>
      </c:barChart>
      <c:catAx>
        <c:axId val="392474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2473224"/>
        <c:crosses val="autoZero"/>
        <c:auto val="1"/>
        <c:lblAlgn val="ctr"/>
        <c:lblOffset val="100"/>
        <c:noMultiLvlLbl val="0"/>
      </c:catAx>
      <c:valAx>
        <c:axId val="392473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2474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List1!$A$179:$A$180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List1!$B$179:$B$180</c:f>
              <c:numCache>
                <c:formatCode>General</c:formatCode>
                <c:ptCount val="2"/>
                <c:pt idx="0">
                  <c:v>29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2-41A4-8D54-A66324087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48376"/>
        <c:axId val="493557784"/>
      </c:barChart>
      <c:catAx>
        <c:axId val="49354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7784"/>
        <c:crosses val="autoZero"/>
        <c:auto val="1"/>
        <c:lblAlgn val="ctr"/>
        <c:lblOffset val="100"/>
        <c:noMultiLvlLbl val="0"/>
      </c:catAx>
      <c:valAx>
        <c:axId val="493557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48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073425196850395"/>
          <c:y val="3.7037037037037035E-2"/>
          <c:w val="0.7560435258092738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List1!$A$195:$A$208</c:f>
              <c:strCache>
                <c:ptCount val="13"/>
                <c:pt idx="0">
                  <c:v>TESTENINE</c:v>
                </c:pt>
                <c:pt idx="1">
                  <c:v>LAZANJA</c:v>
                </c:pt>
                <c:pt idx="2">
                  <c:v>PIZZA</c:v>
                </c:pt>
                <c:pt idx="3">
                  <c:v>KROMPIR</c:v>
                </c:pt>
                <c:pt idx="4">
                  <c:v>POHAN SIR</c:v>
                </c:pt>
                <c:pt idx="5">
                  <c:v>PALAČINKE, ŠMORN</c:v>
                </c:pt>
                <c:pt idx="6">
                  <c:v>POHANO MESO</c:v>
                </c:pt>
                <c:pt idx="7">
                  <c:v>SOLATA</c:v>
                </c:pt>
                <c:pt idx="8">
                  <c:v>ZELJA</c:v>
                </c:pt>
                <c:pt idx="9">
                  <c:v>KLOBASA</c:v>
                </c:pt>
                <c:pt idx="10">
                  <c:v>GOLAŽ</c:v>
                </c:pt>
                <c:pt idx="11">
                  <c:v>RIŽ</c:v>
                </c:pt>
                <c:pt idx="12">
                  <c:v>SVINJSKA PEČENKA</c:v>
                </c:pt>
              </c:strCache>
            </c:strRef>
          </c:cat>
          <c:val>
            <c:numRef>
              <c:f>List1!$B$195:$B$208</c:f>
              <c:numCache>
                <c:formatCode>General</c:formatCode>
                <c:ptCount val="14"/>
                <c:pt idx="0">
                  <c:v>11</c:v>
                </c:pt>
                <c:pt idx="1">
                  <c:v>4</c:v>
                </c:pt>
                <c:pt idx="2">
                  <c:v>6</c:v>
                </c:pt>
                <c:pt idx="3">
                  <c:v>9</c:v>
                </c:pt>
                <c:pt idx="4">
                  <c:v>3</c:v>
                </c:pt>
                <c:pt idx="5">
                  <c:v>10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8-45A9-A804-06F5E060EF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93553472"/>
        <c:axId val="493549160"/>
      </c:barChart>
      <c:catAx>
        <c:axId val="4935534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49160"/>
        <c:crosses val="autoZero"/>
        <c:auto val="1"/>
        <c:lblAlgn val="ctr"/>
        <c:lblOffset val="100"/>
        <c:noMultiLvlLbl val="0"/>
      </c:catAx>
      <c:valAx>
        <c:axId val="493549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List1!$A$214:$A$216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List1!$B$214:$B$216</c:f>
              <c:numCache>
                <c:formatCode>General</c:formatCode>
                <c:ptCount val="3"/>
                <c:pt idx="0">
                  <c:v>15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2-4A1F-95A8-F108479CF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9352"/>
        <c:axId val="493557392"/>
      </c:barChart>
      <c:catAx>
        <c:axId val="49355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7392"/>
        <c:crosses val="autoZero"/>
        <c:auto val="1"/>
        <c:lblAlgn val="ctr"/>
        <c:lblOffset val="100"/>
        <c:noMultiLvlLbl val="0"/>
      </c:catAx>
      <c:valAx>
        <c:axId val="49355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9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List1!$A$232:$A$234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List1!$B$232:$B$234</c:f>
              <c:numCache>
                <c:formatCode>General</c:formatCode>
                <c:ptCount val="3"/>
                <c:pt idx="0">
                  <c:v>8</c:v>
                </c:pt>
                <c:pt idx="1">
                  <c:v>18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7E-42FA-82A3-D2079F72B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3864"/>
        <c:axId val="493558960"/>
      </c:barChart>
      <c:catAx>
        <c:axId val="493553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8960"/>
        <c:crosses val="autoZero"/>
        <c:auto val="1"/>
        <c:lblAlgn val="ctr"/>
        <c:lblOffset val="100"/>
        <c:noMultiLvlLbl val="0"/>
      </c:catAx>
      <c:valAx>
        <c:axId val="4935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3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List1!$A$241:$A$244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List1!$B$241:$B$244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A1-4176-9AEB-CDF8D4AC6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1904"/>
        <c:axId val="493554648"/>
      </c:barChart>
      <c:catAx>
        <c:axId val="49355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4648"/>
        <c:crosses val="autoZero"/>
        <c:auto val="1"/>
        <c:lblAlgn val="ctr"/>
        <c:lblOffset val="100"/>
        <c:noMultiLvlLbl val="0"/>
      </c:catAx>
      <c:valAx>
        <c:axId val="49355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List1!$A$254:$A$265</c:f>
              <c:strCache>
                <c:ptCount val="12"/>
                <c:pt idx="0">
                  <c:v>POMFRI</c:v>
                </c:pt>
                <c:pt idx="1">
                  <c:v>POHAN SIR</c:v>
                </c:pt>
                <c:pt idx="2">
                  <c:v>POHANO MESO</c:v>
                </c:pt>
                <c:pt idx="3">
                  <c:v>HAMBURGER</c:v>
                </c:pt>
                <c:pt idx="4">
                  <c:v>PALAČINKE</c:v>
                </c:pt>
                <c:pt idx="5">
                  <c:v>KUS KUS</c:v>
                </c:pt>
                <c:pt idx="6">
                  <c:v>KABAB</c:v>
                </c:pt>
                <c:pt idx="7">
                  <c:v>LAZANJA</c:v>
                </c:pt>
                <c:pt idx="8">
                  <c:v>ČEVAPČIČI</c:v>
                </c:pt>
                <c:pt idx="9">
                  <c:v>MEHIŠKA</c:v>
                </c:pt>
                <c:pt idx="10">
                  <c:v>LOSOS</c:v>
                </c:pt>
                <c:pt idx="11">
                  <c:v>KABAB</c:v>
                </c:pt>
              </c:strCache>
            </c:strRef>
          </c:cat>
          <c:val>
            <c:numRef>
              <c:f>List1!$B$254:$B$265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94-44B7-B789-D0AC9B72E6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5040"/>
        <c:axId val="493555432"/>
      </c:barChart>
      <c:catAx>
        <c:axId val="49355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5432"/>
        <c:crosses val="autoZero"/>
        <c:auto val="1"/>
        <c:lblAlgn val="ctr"/>
        <c:lblOffset val="100"/>
        <c:noMultiLvlLbl val="0"/>
      </c:catAx>
      <c:valAx>
        <c:axId val="493555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504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138232720909887E-2"/>
          <c:y val="0.17171296296296298"/>
          <c:w val="0.90286351706036749"/>
          <c:h val="0.601579906678331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List1!$A$279:$A$292</c:f>
              <c:strCache>
                <c:ptCount val="11"/>
                <c:pt idx="0">
                  <c:v>MESO</c:v>
                </c:pt>
                <c:pt idx="1">
                  <c:v>TESTENINE</c:v>
                </c:pt>
                <c:pt idx="2">
                  <c:v>KROMPIR</c:v>
                </c:pt>
                <c:pt idx="3">
                  <c:v>SOLATA</c:v>
                </c:pt>
                <c:pt idx="4">
                  <c:v>POHANO MESO</c:v>
                </c:pt>
                <c:pt idx="5">
                  <c:v>ZELENJAVA</c:v>
                </c:pt>
                <c:pt idx="6">
                  <c:v>VAFLI</c:v>
                </c:pt>
                <c:pt idx="7">
                  <c:v>MEHIŠKA</c:v>
                </c:pt>
                <c:pt idx="8">
                  <c:v>HOD DOG</c:v>
                </c:pt>
                <c:pt idx="9">
                  <c:v>JAJCA</c:v>
                </c:pt>
                <c:pt idx="10">
                  <c:v>PALAČINKE</c:v>
                </c:pt>
              </c:strCache>
            </c:strRef>
          </c:cat>
          <c:val>
            <c:numRef>
              <c:f>List1!$B$279:$B$292</c:f>
              <c:numCache>
                <c:formatCode>General</c:formatCode>
                <c:ptCount val="14"/>
                <c:pt idx="0">
                  <c:v>8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B2-4016-A216-B55BD80F9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5824"/>
        <c:axId val="493550728"/>
      </c:barChart>
      <c:catAx>
        <c:axId val="49355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0728"/>
        <c:crosses val="autoZero"/>
        <c:auto val="1"/>
        <c:lblAlgn val="ctr"/>
        <c:lblOffset val="100"/>
        <c:noMultiLvlLbl val="0"/>
      </c:catAx>
      <c:valAx>
        <c:axId val="493550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5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List1!$A$20:$A$26</c:f>
              <c:strCache>
                <c:ptCount val="7"/>
                <c:pt idx="0">
                  <c:v>MLEKO </c:v>
                </c:pt>
                <c:pt idx="1">
                  <c:v>ČAJ</c:v>
                </c:pt>
                <c:pt idx="2">
                  <c:v>KAKAV</c:v>
                </c:pt>
                <c:pt idx="3">
                  <c:v>BELA KAVA</c:v>
                </c:pt>
                <c:pt idx="4">
                  <c:v>SOK</c:v>
                </c:pt>
                <c:pt idx="5">
                  <c:v>ČOKOLADNO MLEKO</c:v>
                </c:pt>
                <c:pt idx="6">
                  <c:v>ALPSKO MLEKO</c:v>
                </c:pt>
              </c:strCache>
            </c:strRef>
          </c:cat>
          <c:val>
            <c:numRef>
              <c:f>List1!$B$20:$B$26</c:f>
              <c:numCache>
                <c:formatCode>General</c:formatCode>
                <c:ptCount val="7"/>
                <c:pt idx="0">
                  <c:v>7</c:v>
                </c:pt>
                <c:pt idx="1">
                  <c:v>12</c:v>
                </c:pt>
                <c:pt idx="2">
                  <c:v>8</c:v>
                </c:pt>
                <c:pt idx="3">
                  <c:v>4</c:v>
                </c:pt>
                <c:pt idx="4">
                  <c:v>14</c:v>
                </c:pt>
                <c:pt idx="5">
                  <c:v>12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A3-4BCF-94F0-96D059791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469696"/>
        <c:axId val="392470088"/>
      </c:barChart>
      <c:catAx>
        <c:axId val="39246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2470088"/>
        <c:crosses val="autoZero"/>
        <c:auto val="1"/>
        <c:lblAlgn val="ctr"/>
        <c:lblOffset val="100"/>
        <c:noMultiLvlLbl val="0"/>
      </c:catAx>
      <c:valAx>
        <c:axId val="39247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246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List1!$A$39:$A$69</c:f>
              <c:strCache>
                <c:ptCount val="30"/>
                <c:pt idx="0">
                  <c:v>burek</c:v>
                </c:pt>
                <c:pt idx="1">
                  <c:v>pizza</c:v>
                </c:pt>
                <c:pt idx="2">
                  <c:v>hot dog</c:v>
                </c:pt>
                <c:pt idx="3">
                  <c:v>hrenovka v testu</c:v>
                </c:pt>
                <c:pt idx="4">
                  <c:v>pašteta</c:v>
                </c:pt>
                <c:pt idx="5">
                  <c:v>skuta</c:v>
                </c:pt>
                <c:pt idx="6">
                  <c:v>sirni namaz</c:v>
                </c:pt>
                <c:pt idx="7">
                  <c:v>topljeni sirček</c:v>
                </c:pt>
                <c:pt idx="8">
                  <c:v>francoski rogljič</c:v>
                </c:pt>
                <c:pt idx="9">
                  <c:v>sirova štručka</c:v>
                </c:pt>
                <c:pt idx="10">
                  <c:v>med, maslo</c:v>
                </c:pt>
                <c:pt idx="11">
                  <c:v>marmelada, maslo</c:v>
                </c:pt>
                <c:pt idx="12">
                  <c:v>mlečni riž</c:v>
                </c:pt>
                <c:pt idx="13">
                  <c:v>mlečni gres</c:v>
                </c:pt>
                <c:pt idx="14">
                  <c:v>mlečna kaša</c:v>
                </c:pt>
                <c:pt idx="15">
                  <c:v>kosmiči</c:v>
                </c:pt>
                <c:pt idx="16">
                  <c:v>corn fleks</c:v>
                </c:pt>
                <c:pt idx="17">
                  <c:v>ribji namaz</c:v>
                </c:pt>
                <c:pt idx="18">
                  <c:v>mesno zeL. namaz</c:v>
                </c:pt>
                <c:pt idx="19">
                  <c:v>sendvič s sirom</c:v>
                </c:pt>
                <c:pt idx="20">
                  <c:v>sendvič s salamo</c:v>
                </c:pt>
                <c:pt idx="21">
                  <c:v>viki krema</c:v>
                </c:pt>
                <c:pt idx="22">
                  <c:v>pekovsko pecivo</c:v>
                </c:pt>
                <c:pt idx="23">
                  <c:v>makovka</c:v>
                </c:pt>
                <c:pt idx="24">
                  <c:v>kefir</c:v>
                </c:pt>
                <c:pt idx="25">
                  <c:v>navadni jogurt</c:v>
                </c:pt>
                <c:pt idx="26">
                  <c:v>sadni jogurt</c:v>
                </c:pt>
                <c:pt idx="27">
                  <c:v>skuta nad sadjem</c:v>
                </c:pt>
                <c:pt idx="28">
                  <c:v>krof z marmelado</c:v>
                </c:pt>
                <c:pt idx="29">
                  <c:v>čokoladni krof</c:v>
                </c:pt>
              </c:strCache>
            </c:strRef>
          </c:cat>
          <c:val>
            <c:numRef>
              <c:f>List1!$B$39:$B$69</c:f>
              <c:numCache>
                <c:formatCode>General</c:formatCode>
                <c:ptCount val="31"/>
                <c:pt idx="0">
                  <c:v>21</c:v>
                </c:pt>
                <c:pt idx="1">
                  <c:v>15</c:v>
                </c:pt>
                <c:pt idx="2">
                  <c:v>21</c:v>
                </c:pt>
                <c:pt idx="3">
                  <c:v>12</c:v>
                </c:pt>
                <c:pt idx="4">
                  <c:v>10</c:v>
                </c:pt>
                <c:pt idx="5">
                  <c:v>13</c:v>
                </c:pt>
                <c:pt idx="6">
                  <c:v>16</c:v>
                </c:pt>
                <c:pt idx="7">
                  <c:v>12</c:v>
                </c:pt>
                <c:pt idx="8">
                  <c:v>19</c:v>
                </c:pt>
                <c:pt idx="9">
                  <c:v>19</c:v>
                </c:pt>
                <c:pt idx="10">
                  <c:v>19</c:v>
                </c:pt>
                <c:pt idx="11">
                  <c:v>15</c:v>
                </c:pt>
                <c:pt idx="12">
                  <c:v>20</c:v>
                </c:pt>
                <c:pt idx="13">
                  <c:v>14</c:v>
                </c:pt>
                <c:pt idx="14">
                  <c:v>16</c:v>
                </c:pt>
                <c:pt idx="15">
                  <c:v>14</c:v>
                </c:pt>
                <c:pt idx="16">
                  <c:v>11</c:v>
                </c:pt>
                <c:pt idx="17">
                  <c:v>21</c:v>
                </c:pt>
                <c:pt idx="18">
                  <c:v>18</c:v>
                </c:pt>
                <c:pt idx="19">
                  <c:v>14</c:v>
                </c:pt>
                <c:pt idx="20">
                  <c:v>18</c:v>
                </c:pt>
                <c:pt idx="21">
                  <c:v>20</c:v>
                </c:pt>
                <c:pt idx="22">
                  <c:v>13</c:v>
                </c:pt>
                <c:pt idx="23">
                  <c:v>20</c:v>
                </c:pt>
                <c:pt idx="24">
                  <c:v>12</c:v>
                </c:pt>
                <c:pt idx="25">
                  <c:v>15</c:v>
                </c:pt>
                <c:pt idx="26">
                  <c:v>15</c:v>
                </c:pt>
                <c:pt idx="27">
                  <c:v>6</c:v>
                </c:pt>
                <c:pt idx="28">
                  <c:v>19</c:v>
                </c:pt>
                <c:pt idx="29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01-4468-A3FA-BC388E28A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7032264"/>
        <c:axId val="487032656"/>
      </c:barChart>
      <c:catAx>
        <c:axId val="487032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87032656"/>
        <c:crosses val="autoZero"/>
        <c:auto val="1"/>
        <c:lblAlgn val="ctr"/>
        <c:lblOffset val="100"/>
        <c:noMultiLvlLbl val="0"/>
      </c:catAx>
      <c:valAx>
        <c:axId val="487032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87032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List1!$A$79:$A$86</c:f>
              <c:strCache>
                <c:ptCount val="8"/>
                <c:pt idx="0">
                  <c:v>beli kruh</c:v>
                </c:pt>
                <c:pt idx="1">
                  <c:v>pisan šolski kruh</c:v>
                </c:pt>
                <c:pt idx="2">
                  <c:v>ržen kruh</c:v>
                </c:pt>
                <c:pt idx="3">
                  <c:v>kruh s semeni</c:v>
                </c:pt>
                <c:pt idx="4">
                  <c:v>polbeli kruh</c:v>
                </c:pt>
                <c:pt idx="5">
                  <c:v>koruzni kruh</c:v>
                </c:pt>
                <c:pt idx="6">
                  <c:v>pirin kruh</c:v>
                </c:pt>
                <c:pt idx="7">
                  <c:v>črni kruh</c:v>
                </c:pt>
              </c:strCache>
            </c:strRef>
          </c:cat>
          <c:val>
            <c:numRef>
              <c:f>List1!$B$79:$B$86</c:f>
              <c:numCache>
                <c:formatCode>General</c:formatCode>
                <c:ptCount val="8"/>
                <c:pt idx="0">
                  <c:v>21</c:v>
                </c:pt>
                <c:pt idx="1">
                  <c:v>18</c:v>
                </c:pt>
                <c:pt idx="2">
                  <c:v>1</c:v>
                </c:pt>
                <c:pt idx="3">
                  <c:v>10</c:v>
                </c:pt>
                <c:pt idx="4">
                  <c:v>13</c:v>
                </c:pt>
                <c:pt idx="5">
                  <c:v>14</c:v>
                </c:pt>
                <c:pt idx="6">
                  <c:v>6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1A-4ACC-8934-1D372ECE3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7033832"/>
        <c:axId val="386931024"/>
      </c:barChart>
      <c:catAx>
        <c:axId val="487033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6931024"/>
        <c:crosses val="autoZero"/>
        <c:auto val="1"/>
        <c:lblAlgn val="ctr"/>
        <c:lblOffset val="100"/>
        <c:noMultiLvlLbl val="0"/>
      </c:catAx>
      <c:valAx>
        <c:axId val="38693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87033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List1!$A$96:$A$98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OBČASNO</c:v>
                </c:pt>
              </c:strCache>
            </c:strRef>
          </c:cat>
          <c:val>
            <c:numRef>
              <c:f>List1!$B$96:$B$98</c:f>
              <c:numCache>
                <c:formatCode>General</c:formatCode>
                <c:ptCount val="3"/>
                <c:pt idx="0">
                  <c:v>23</c:v>
                </c:pt>
                <c:pt idx="1">
                  <c:v>0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27-41EA-9978-E0C2304F4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6933376"/>
        <c:axId val="386934552"/>
      </c:barChart>
      <c:catAx>
        <c:axId val="38693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6934552"/>
        <c:crosses val="autoZero"/>
        <c:auto val="1"/>
        <c:lblAlgn val="ctr"/>
        <c:lblOffset val="100"/>
        <c:noMultiLvlLbl val="0"/>
      </c:catAx>
      <c:valAx>
        <c:axId val="38693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86933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List1!$A$112:$A$114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</c:strCache>
            </c:strRef>
          </c:cat>
          <c:val>
            <c:numRef>
              <c:f>List1!$B$112:$B$114</c:f>
              <c:numCache>
                <c:formatCode>General</c:formatCode>
                <c:ptCount val="3"/>
                <c:pt idx="0">
                  <c:v>21</c:v>
                </c:pt>
                <c:pt idx="1">
                  <c:v>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CA-4435-88EE-DC7EC7DBE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1669312"/>
        <c:axId val="391669704"/>
      </c:barChart>
      <c:catAx>
        <c:axId val="39166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1669704"/>
        <c:crosses val="autoZero"/>
        <c:auto val="1"/>
        <c:lblAlgn val="ctr"/>
        <c:lblOffset val="100"/>
        <c:noMultiLvlLbl val="0"/>
      </c:catAx>
      <c:valAx>
        <c:axId val="39166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91669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List1!$A$128:$A$132</c:f>
              <c:strCache>
                <c:ptCount val="5"/>
                <c:pt idx="0">
                  <c:v>DA</c:v>
                </c:pt>
                <c:pt idx="1">
                  <c:v>NE</c:v>
                </c:pt>
                <c:pt idx="2">
                  <c:v>PRIMERNA</c:v>
                </c:pt>
                <c:pt idx="3">
                  <c:v>PREOBILNA</c:v>
                </c:pt>
                <c:pt idx="4">
                  <c:v>PREMALO</c:v>
                </c:pt>
              </c:strCache>
            </c:strRef>
          </c:cat>
          <c:val>
            <c:numRef>
              <c:f>List1!$B$128:$B$132</c:f>
              <c:numCache>
                <c:formatCode>General</c:formatCode>
                <c:ptCount val="5"/>
                <c:pt idx="0">
                  <c:v>17</c:v>
                </c:pt>
                <c:pt idx="1">
                  <c:v>4</c:v>
                </c:pt>
                <c:pt idx="2">
                  <c:v>9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0E-4773-86D5-0CB6F31F5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1955232"/>
        <c:axId val="320515488"/>
      </c:barChart>
      <c:catAx>
        <c:axId val="32195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20515488"/>
        <c:crosses val="autoZero"/>
        <c:auto val="1"/>
        <c:lblAlgn val="ctr"/>
        <c:lblOffset val="100"/>
        <c:noMultiLvlLbl val="0"/>
      </c:catAx>
      <c:valAx>
        <c:axId val="32051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2195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List1!$A$144:$A$147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List1!$B$144:$B$147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37-4462-A71D-FA57458392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6660904"/>
        <c:axId val="318718136"/>
      </c:barChart>
      <c:catAx>
        <c:axId val="28666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718136"/>
        <c:crosses val="autoZero"/>
        <c:auto val="1"/>
        <c:lblAlgn val="ctr"/>
        <c:lblOffset val="100"/>
        <c:noMultiLvlLbl val="0"/>
      </c:catAx>
      <c:valAx>
        <c:axId val="318718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6660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List1!$A$162:$A$174</c:f>
              <c:strCache>
                <c:ptCount val="9"/>
                <c:pt idx="0">
                  <c:v>HOD DOG</c:v>
                </c:pt>
                <c:pt idx="1">
                  <c:v>KROF</c:v>
                </c:pt>
                <c:pt idx="2">
                  <c:v>BUREK</c:v>
                </c:pt>
                <c:pt idx="3">
                  <c:v>BUČNI SOK</c:v>
                </c:pt>
                <c:pt idx="4">
                  <c:v>LEDENI ČAJ</c:v>
                </c:pt>
                <c:pt idx="5">
                  <c:v>SADNA KUPA</c:v>
                </c:pt>
                <c:pt idx="6">
                  <c:v>KABAB</c:v>
                </c:pt>
                <c:pt idx="7">
                  <c:v>CEDEVITA</c:v>
                </c:pt>
                <c:pt idx="8">
                  <c:v>MALICA JE ODLIČNA </c:v>
                </c:pt>
              </c:strCache>
            </c:strRef>
          </c:cat>
          <c:val>
            <c:numRef>
              <c:f>List1!$B$162:$B$174</c:f>
              <c:numCache>
                <c:formatCode>General</c:formatCode>
                <c:ptCount val="13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E1-4E32-A6AA-77B9A1D539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554256"/>
        <c:axId val="493552296"/>
      </c:barChart>
      <c:catAx>
        <c:axId val="49355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2296"/>
        <c:crosses val="autoZero"/>
        <c:auto val="1"/>
        <c:lblAlgn val="ctr"/>
        <c:lblOffset val="100"/>
        <c:noMultiLvlLbl val="0"/>
      </c:catAx>
      <c:valAx>
        <c:axId val="49355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49355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DRAVLJE</Template>
  <TotalTime>10</TotalTime>
  <Pages>7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cp:lastPrinted>2015-12-01T08:26:00Z</cp:lastPrinted>
  <dcterms:created xsi:type="dcterms:W3CDTF">2016-12-08T08:36:00Z</dcterms:created>
  <dcterms:modified xsi:type="dcterms:W3CDTF">2016-12-08T09:39:00Z</dcterms:modified>
</cp:coreProperties>
</file>