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theme/themeOverride15.xml" ContentType="application/vnd.openxmlformats-officedocument.themeOverrid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theme/themeOverride16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7D44" w:rsidRPr="00CA1D9A" w:rsidRDefault="00D07D44" w:rsidP="00D07D44">
      <w:pPr>
        <w:jc w:val="center"/>
        <w:rPr>
          <w:b/>
          <w:sz w:val="36"/>
          <w:szCs w:val="36"/>
        </w:rPr>
      </w:pPr>
      <w:r w:rsidRPr="00CA1D9A">
        <w:rPr>
          <w:b/>
          <w:sz w:val="36"/>
          <w:szCs w:val="36"/>
        </w:rPr>
        <w:t>ANALIZA ANKETE O ŠOLSKI PREHRANI ZA UČENCE</w:t>
      </w:r>
    </w:p>
    <w:p w:rsidR="00D07D44" w:rsidRDefault="00D07D44" w:rsidP="00D07D44">
      <w:pPr>
        <w:jc w:val="center"/>
      </w:pPr>
      <w:r>
        <w:rPr>
          <w:b/>
          <w:color w:val="FF0000"/>
          <w:sz w:val="36"/>
          <w:szCs w:val="36"/>
        </w:rPr>
        <w:t>4</w:t>
      </w:r>
      <w:r w:rsidRPr="00CA1D9A">
        <w:rPr>
          <w:b/>
          <w:color w:val="FF0000"/>
          <w:sz w:val="36"/>
          <w:szCs w:val="36"/>
        </w:rPr>
        <w:t>. RAZRED</w:t>
      </w:r>
    </w:p>
    <w:p w:rsidR="00D07D44" w:rsidRDefault="00D07D44" w:rsidP="00D07D44">
      <w:pPr>
        <w:spacing w:before="360" w:after="240"/>
        <w:rPr>
          <w:sz w:val="28"/>
          <w:szCs w:val="28"/>
        </w:rPr>
      </w:pPr>
      <w:r>
        <w:rPr>
          <w:sz w:val="28"/>
          <w:szCs w:val="28"/>
        </w:rPr>
        <w:t xml:space="preserve">1. OBISKUJEM </w:t>
      </w:r>
      <w:r>
        <w:rPr>
          <w:b/>
          <w:color w:val="FF0000"/>
          <w:sz w:val="28"/>
          <w:szCs w:val="28"/>
        </w:rPr>
        <w:t>4</w:t>
      </w:r>
      <w:r w:rsidR="00F03DD8">
        <w:rPr>
          <w:b/>
          <w:color w:val="FF0000"/>
          <w:sz w:val="28"/>
          <w:szCs w:val="28"/>
        </w:rPr>
        <w:t>.</w:t>
      </w:r>
      <w:r w:rsidRPr="001A6D87">
        <w:rPr>
          <w:b/>
          <w:sz w:val="28"/>
          <w:szCs w:val="28"/>
        </w:rPr>
        <w:t xml:space="preserve"> </w:t>
      </w:r>
      <w:r w:rsidRPr="001A6D87">
        <w:rPr>
          <w:sz w:val="28"/>
          <w:szCs w:val="28"/>
        </w:rPr>
        <w:t xml:space="preserve">RAZRED OSNOVNE ŠOLE DRAVLJE. NA ANKETO JE ODGOVORILO </w:t>
      </w:r>
      <w:r>
        <w:rPr>
          <w:b/>
          <w:color w:val="FF0000"/>
          <w:sz w:val="28"/>
          <w:szCs w:val="28"/>
        </w:rPr>
        <w:t>38</w:t>
      </w:r>
      <w:r>
        <w:rPr>
          <w:sz w:val="28"/>
          <w:szCs w:val="28"/>
        </w:rPr>
        <w:t xml:space="preserve"> UČENCEV IN </w:t>
      </w:r>
      <w:r w:rsidRPr="001A6D87">
        <w:rPr>
          <w:sz w:val="28"/>
          <w:szCs w:val="28"/>
        </w:rPr>
        <w:t>UČENK</w:t>
      </w:r>
      <w:r>
        <w:rPr>
          <w:sz w:val="28"/>
          <w:szCs w:val="28"/>
        </w:rPr>
        <w:t>.</w:t>
      </w:r>
    </w:p>
    <w:p w:rsidR="00D07D44" w:rsidRPr="00D07D44" w:rsidRDefault="00D07D44" w:rsidP="00D07D44">
      <w:pPr>
        <w:spacing w:before="360" w:after="240"/>
        <w:rPr>
          <w:b/>
          <w:sz w:val="28"/>
          <w:szCs w:val="28"/>
        </w:rPr>
      </w:pPr>
      <w:r w:rsidRPr="00D07D44">
        <w:rPr>
          <w:b/>
          <w:sz w:val="28"/>
          <w:szCs w:val="28"/>
        </w:rPr>
        <w:t>2. ALI DOMA ZJUTRAJ ZAJTRKUJEŠ?</w:t>
      </w:r>
    </w:p>
    <w:p w:rsidR="00D07D44" w:rsidRDefault="00D07D44" w:rsidP="00D07D44">
      <w:r>
        <w:rPr>
          <w:noProof/>
          <w:lang w:eastAsia="sl-SI"/>
        </w:rPr>
        <w:drawing>
          <wp:inline distT="0" distB="0" distL="0" distR="0" wp14:anchorId="32A5A44D" wp14:editId="179CFB69">
            <wp:extent cx="3743325" cy="2009775"/>
            <wp:effectExtent l="0" t="0" r="9525" b="9525"/>
            <wp:docPr id="17" name="Grafikon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D07D44" w:rsidRPr="00D07D44" w:rsidRDefault="00D07D44" w:rsidP="00D07D44">
      <w:pPr>
        <w:spacing w:before="360" w:after="240"/>
        <w:rPr>
          <w:b/>
          <w:sz w:val="28"/>
          <w:szCs w:val="28"/>
        </w:rPr>
      </w:pPr>
      <w:r w:rsidRPr="00D07D44">
        <w:rPr>
          <w:b/>
          <w:sz w:val="28"/>
          <w:szCs w:val="28"/>
        </w:rPr>
        <w:t>3. NAPITKI PRI ŠOLSKI MALICI SO RAZLIČNI. OBKROŽI DVA NAPITKA, KI JIH PRI MALICI</w:t>
      </w:r>
      <w:r>
        <w:rPr>
          <w:b/>
          <w:sz w:val="28"/>
          <w:szCs w:val="28"/>
        </w:rPr>
        <w:t xml:space="preserve"> </w:t>
      </w:r>
      <w:r w:rsidRPr="00D07D44">
        <w:rPr>
          <w:b/>
          <w:sz w:val="28"/>
          <w:szCs w:val="28"/>
        </w:rPr>
        <w:t>NAJRAJE POPIJEŠ.</w:t>
      </w:r>
    </w:p>
    <w:p w:rsidR="00D07D44" w:rsidRDefault="00D07D44" w:rsidP="00D07D44">
      <w:pPr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7C65B206" wp14:editId="646B89F0">
            <wp:extent cx="4572000" cy="2743200"/>
            <wp:effectExtent l="0" t="0" r="0" b="0"/>
            <wp:docPr id="2" name="Grafikon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D07D44" w:rsidRDefault="00D07D44" w:rsidP="00D07D44">
      <w:pPr>
        <w:rPr>
          <w:sz w:val="28"/>
          <w:szCs w:val="28"/>
        </w:rPr>
      </w:pPr>
    </w:p>
    <w:p w:rsidR="00D07D44" w:rsidRDefault="00D07D44" w:rsidP="00D07D44">
      <w:pPr>
        <w:rPr>
          <w:sz w:val="28"/>
          <w:szCs w:val="28"/>
        </w:rPr>
      </w:pPr>
    </w:p>
    <w:p w:rsidR="00D07D44" w:rsidRPr="00D07D44" w:rsidRDefault="00D07D44" w:rsidP="00D07D44">
      <w:pPr>
        <w:spacing w:before="360" w:after="240"/>
        <w:rPr>
          <w:b/>
          <w:sz w:val="28"/>
          <w:szCs w:val="28"/>
        </w:rPr>
      </w:pPr>
      <w:r w:rsidRPr="00D07D44">
        <w:rPr>
          <w:b/>
          <w:sz w:val="28"/>
          <w:szCs w:val="28"/>
        </w:rPr>
        <w:lastRenderedPageBreak/>
        <w:t>4. IZBERI ŽIVILA, KI JIH NAJRAJE POJEŠ</w:t>
      </w:r>
      <w:r>
        <w:rPr>
          <w:b/>
          <w:sz w:val="28"/>
          <w:szCs w:val="28"/>
        </w:rPr>
        <w:t xml:space="preserve"> PRI MALICI. OBKROŽIŠ LAHKO VEČ </w:t>
      </w:r>
      <w:r w:rsidRPr="00D07D44">
        <w:rPr>
          <w:b/>
          <w:sz w:val="28"/>
          <w:szCs w:val="28"/>
        </w:rPr>
        <w:t>ODGOVOROV!</w:t>
      </w:r>
    </w:p>
    <w:p w:rsidR="00D07D44" w:rsidRDefault="00D07D44" w:rsidP="00D07D44">
      <w:r>
        <w:rPr>
          <w:noProof/>
          <w:lang w:eastAsia="sl-SI"/>
        </w:rPr>
        <w:drawing>
          <wp:inline distT="0" distB="0" distL="0" distR="0" wp14:anchorId="0C979C79" wp14:editId="2F5A9118">
            <wp:extent cx="5724525" cy="7667625"/>
            <wp:effectExtent l="0" t="0" r="9525" b="9525"/>
            <wp:docPr id="3" name="Grafikon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D07D44" w:rsidRPr="00D07D44" w:rsidRDefault="00D07D44" w:rsidP="00D07D44">
      <w:pPr>
        <w:spacing w:before="360" w:after="240"/>
        <w:rPr>
          <w:b/>
          <w:sz w:val="28"/>
          <w:szCs w:val="28"/>
        </w:rPr>
      </w:pPr>
      <w:r w:rsidRPr="00D07D44">
        <w:rPr>
          <w:b/>
          <w:sz w:val="28"/>
          <w:szCs w:val="28"/>
        </w:rPr>
        <w:lastRenderedPageBreak/>
        <w:t>5. IZBERI TRI VRSTE KRUHA, KI JIH NAJRAJE JEŠ!</w:t>
      </w:r>
    </w:p>
    <w:p w:rsidR="00D07D44" w:rsidRPr="00D07D44" w:rsidRDefault="00D07D44" w:rsidP="00D07D44">
      <w:r>
        <w:rPr>
          <w:noProof/>
          <w:lang w:eastAsia="sl-SI"/>
        </w:rPr>
        <w:drawing>
          <wp:inline distT="0" distB="0" distL="0" distR="0" wp14:anchorId="407D15F8" wp14:editId="19C0932D">
            <wp:extent cx="4572000" cy="2743200"/>
            <wp:effectExtent l="0" t="0" r="0" b="0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D07D44" w:rsidRPr="00D07D44" w:rsidRDefault="00D07D44" w:rsidP="00D07D44">
      <w:pPr>
        <w:spacing w:before="360" w:after="240"/>
        <w:rPr>
          <w:b/>
          <w:sz w:val="28"/>
          <w:szCs w:val="28"/>
        </w:rPr>
      </w:pPr>
      <w:r w:rsidRPr="00D07D44">
        <w:rPr>
          <w:b/>
          <w:sz w:val="28"/>
          <w:szCs w:val="28"/>
        </w:rPr>
        <w:t>6. ALI JEŠ ZELENJAVO IN SADJE, KI JE NA VOLJO PRI MALICI IN SHEMI ŠOLSKEGA SADJA?</w:t>
      </w:r>
    </w:p>
    <w:p w:rsidR="00D07D44" w:rsidRDefault="00D07D44" w:rsidP="00D07D44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0BDAF526" wp14:editId="69FB7770">
            <wp:extent cx="3848100" cy="1600200"/>
            <wp:effectExtent l="0" t="0" r="0" b="0"/>
            <wp:docPr id="5" name="Grafikon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D07D44" w:rsidRPr="00D07D44" w:rsidRDefault="00D07D44" w:rsidP="00D07D44">
      <w:pPr>
        <w:spacing w:before="360" w:after="240"/>
        <w:rPr>
          <w:b/>
          <w:sz w:val="28"/>
          <w:szCs w:val="28"/>
        </w:rPr>
      </w:pPr>
      <w:r w:rsidRPr="00D07D44">
        <w:rPr>
          <w:b/>
          <w:sz w:val="28"/>
          <w:szCs w:val="28"/>
        </w:rPr>
        <w:t>7. ALI SI ZADOVOLJEN S ŠOLSKO MALICO?</w:t>
      </w:r>
    </w:p>
    <w:p w:rsidR="00D07D44" w:rsidRDefault="00D07D44" w:rsidP="00D07D44">
      <w:r>
        <w:rPr>
          <w:noProof/>
          <w:lang w:eastAsia="sl-SI"/>
        </w:rPr>
        <w:drawing>
          <wp:inline distT="0" distB="0" distL="0" distR="0" wp14:anchorId="6F21EC36" wp14:editId="036FBC5F">
            <wp:extent cx="3371850" cy="1428750"/>
            <wp:effectExtent l="0" t="0" r="0" b="0"/>
            <wp:docPr id="6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D07D44" w:rsidRDefault="00D07D44" w:rsidP="00D07D44">
      <w:pPr>
        <w:rPr>
          <w:sz w:val="28"/>
          <w:szCs w:val="28"/>
        </w:rPr>
      </w:pPr>
    </w:p>
    <w:p w:rsidR="00D07D44" w:rsidRDefault="00D07D44" w:rsidP="00D07D44">
      <w:pPr>
        <w:rPr>
          <w:sz w:val="28"/>
          <w:szCs w:val="28"/>
        </w:rPr>
      </w:pPr>
    </w:p>
    <w:p w:rsidR="00D07D44" w:rsidRPr="00D07D44" w:rsidRDefault="00D07D44" w:rsidP="00D07D44">
      <w:pPr>
        <w:spacing w:before="360" w:after="240"/>
        <w:rPr>
          <w:b/>
          <w:sz w:val="28"/>
          <w:szCs w:val="28"/>
        </w:rPr>
      </w:pPr>
      <w:r w:rsidRPr="00D07D44">
        <w:rPr>
          <w:b/>
          <w:sz w:val="28"/>
          <w:szCs w:val="28"/>
        </w:rPr>
        <w:lastRenderedPageBreak/>
        <w:t>8. A</w:t>
      </w:r>
      <w:r w:rsidR="00F03DD8">
        <w:rPr>
          <w:b/>
          <w:sz w:val="28"/>
          <w:szCs w:val="28"/>
        </w:rPr>
        <w:t>L</w:t>
      </w:r>
      <w:r w:rsidRPr="00D07D44">
        <w:rPr>
          <w:b/>
          <w:sz w:val="28"/>
          <w:szCs w:val="28"/>
        </w:rPr>
        <w:t>I JE KOLIČINA MALICE ZADOSTNA?</w:t>
      </w:r>
    </w:p>
    <w:p w:rsidR="00D07D44" w:rsidRPr="00C73D47" w:rsidRDefault="00D07D44" w:rsidP="00D07D44">
      <w:pPr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709A3996" wp14:editId="67A02EB8">
            <wp:extent cx="4029075" cy="2247900"/>
            <wp:effectExtent l="0" t="0" r="9525" b="0"/>
            <wp:docPr id="7" name="Grafikon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07D44" w:rsidRPr="00D07D44" w:rsidRDefault="00D07D44" w:rsidP="00D07D44">
      <w:pPr>
        <w:spacing w:before="360" w:after="240"/>
        <w:rPr>
          <w:b/>
          <w:sz w:val="28"/>
          <w:szCs w:val="28"/>
        </w:rPr>
      </w:pPr>
      <w:r w:rsidRPr="00D07D44">
        <w:rPr>
          <w:b/>
          <w:sz w:val="28"/>
          <w:szCs w:val="28"/>
        </w:rPr>
        <w:t>9. KAKO POGOSTO SI VZAMEŠ DODATNO MALICO?</w:t>
      </w:r>
    </w:p>
    <w:p w:rsidR="00D07D44" w:rsidRDefault="00D07D44" w:rsidP="00D07D44">
      <w:r>
        <w:rPr>
          <w:noProof/>
          <w:lang w:eastAsia="sl-SI"/>
        </w:rPr>
        <w:drawing>
          <wp:inline distT="0" distB="0" distL="0" distR="0" wp14:anchorId="072D332C" wp14:editId="6C10C8CB">
            <wp:extent cx="4067175" cy="2105025"/>
            <wp:effectExtent l="0" t="0" r="9525" b="9525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D07D44" w:rsidRPr="00D07D44" w:rsidRDefault="00D07D44" w:rsidP="00D07D44">
      <w:pPr>
        <w:spacing w:before="360" w:after="240"/>
        <w:rPr>
          <w:b/>
          <w:noProof/>
          <w:lang w:eastAsia="sl-SI"/>
        </w:rPr>
      </w:pPr>
      <w:r w:rsidRPr="00D07D44">
        <w:rPr>
          <w:b/>
          <w:sz w:val="28"/>
          <w:szCs w:val="28"/>
        </w:rPr>
        <w:t>10. TVOJI PREDLOG ZA MALICO.</w:t>
      </w:r>
      <w:r w:rsidRPr="00D07D44">
        <w:rPr>
          <w:b/>
          <w:noProof/>
          <w:lang w:eastAsia="sl-SI"/>
        </w:rPr>
        <w:t xml:space="preserve"> </w:t>
      </w:r>
    </w:p>
    <w:p w:rsidR="00D07D44" w:rsidRPr="00D07D44" w:rsidRDefault="00D07D44" w:rsidP="00D07D44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5AF3FB39" wp14:editId="5CF98DB3">
            <wp:extent cx="6534150" cy="2400300"/>
            <wp:effectExtent l="0" t="0" r="0" b="0"/>
            <wp:docPr id="9" name="Grafikon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07D44" w:rsidRPr="00D07D44" w:rsidRDefault="00D07D44" w:rsidP="00D07D44">
      <w:pPr>
        <w:spacing w:before="360" w:after="240"/>
        <w:rPr>
          <w:b/>
          <w:sz w:val="28"/>
          <w:szCs w:val="28"/>
        </w:rPr>
      </w:pPr>
      <w:r w:rsidRPr="00D07D44">
        <w:rPr>
          <w:b/>
          <w:sz w:val="28"/>
          <w:szCs w:val="28"/>
        </w:rPr>
        <w:lastRenderedPageBreak/>
        <w:t>11. ALI SI NAROČEN NA ŠOLSKO KOSILO? ČE JE ODGOVOR DA NADALJUJ Z VPRAŠANJI!</w:t>
      </w:r>
    </w:p>
    <w:p w:rsidR="00D07D44" w:rsidRPr="00E2418A" w:rsidRDefault="00D07D44" w:rsidP="00D07D44">
      <w:r>
        <w:rPr>
          <w:noProof/>
          <w:lang w:eastAsia="sl-SI"/>
        </w:rPr>
        <w:drawing>
          <wp:inline distT="0" distB="0" distL="0" distR="0" wp14:anchorId="6CBDFD9E" wp14:editId="4FB77E53">
            <wp:extent cx="3905250" cy="1752600"/>
            <wp:effectExtent l="0" t="0" r="0" b="0"/>
            <wp:docPr id="10" name="Grafikon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D07D44" w:rsidRPr="00D07D44" w:rsidRDefault="00D07D44" w:rsidP="00D07D44">
      <w:pPr>
        <w:spacing w:before="360" w:after="240"/>
        <w:rPr>
          <w:b/>
          <w:sz w:val="28"/>
          <w:szCs w:val="28"/>
        </w:rPr>
      </w:pPr>
      <w:r w:rsidRPr="00D07D44">
        <w:rPr>
          <w:b/>
          <w:sz w:val="28"/>
          <w:szCs w:val="28"/>
        </w:rPr>
        <w:t>12. NAPIŠI TRI JEDI, KI JIH NAJRAJE JEŠ ZA KOSILO.</w:t>
      </w:r>
    </w:p>
    <w:p w:rsidR="00D07D44" w:rsidRDefault="00D07D44" w:rsidP="00D07D44">
      <w:pPr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4D760D98" wp14:editId="44F45915">
            <wp:extent cx="6096000" cy="2571750"/>
            <wp:effectExtent l="0" t="0" r="0" b="0"/>
            <wp:docPr id="11" name="Grafikon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D07D44" w:rsidRPr="00D07D44" w:rsidRDefault="00D07D44" w:rsidP="00D07D44">
      <w:pPr>
        <w:spacing w:before="360" w:after="240"/>
        <w:rPr>
          <w:b/>
          <w:sz w:val="28"/>
          <w:szCs w:val="28"/>
        </w:rPr>
      </w:pPr>
      <w:r w:rsidRPr="00D07D44">
        <w:rPr>
          <w:b/>
          <w:sz w:val="28"/>
          <w:szCs w:val="28"/>
        </w:rPr>
        <w:t>13. ALI JEŠ PRI KOSILU SOLATO?</w:t>
      </w:r>
    </w:p>
    <w:p w:rsidR="00D07D44" w:rsidRPr="00E2418A" w:rsidRDefault="00D07D44" w:rsidP="00D07D44">
      <w:pPr>
        <w:rPr>
          <w:noProof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723900" y="7591425"/>
            <wp:positionH relativeFrom="column">
              <wp:align>left</wp:align>
            </wp:positionH>
            <wp:positionV relativeFrom="paragraph">
              <wp:align>top</wp:align>
            </wp:positionV>
            <wp:extent cx="3543300" cy="2190750"/>
            <wp:effectExtent l="0" t="0" r="0" b="0"/>
            <wp:wrapSquare wrapText="bothSides"/>
            <wp:docPr id="12" name="Grafikon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  <w:r w:rsidR="00F03DD8">
        <w:rPr>
          <w:noProof/>
          <w:lang w:eastAsia="sl-SI"/>
        </w:rPr>
        <w:br w:type="textWrapping" w:clear="all"/>
      </w:r>
    </w:p>
    <w:p w:rsidR="00D07D44" w:rsidRPr="00D07D44" w:rsidRDefault="00D07D44" w:rsidP="00D07D44">
      <w:pPr>
        <w:spacing w:before="360" w:after="240"/>
        <w:rPr>
          <w:b/>
          <w:sz w:val="28"/>
          <w:szCs w:val="28"/>
        </w:rPr>
      </w:pPr>
      <w:r w:rsidRPr="00D07D44">
        <w:rPr>
          <w:b/>
          <w:sz w:val="28"/>
          <w:szCs w:val="28"/>
        </w:rPr>
        <w:lastRenderedPageBreak/>
        <w:t>14. ALI JEŠ PRI KOSILU ZELENJAVNO PRILOGO?</w:t>
      </w:r>
    </w:p>
    <w:p w:rsidR="00D07D44" w:rsidRDefault="00D07D44" w:rsidP="00D07D44">
      <w:pPr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58CBA342" wp14:editId="1742EE26">
            <wp:extent cx="3600450" cy="1785938"/>
            <wp:effectExtent l="0" t="0" r="0" b="5080"/>
            <wp:docPr id="13" name="Grafikon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D07D44" w:rsidRPr="00D07D44" w:rsidRDefault="00D07D44" w:rsidP="00D07D44">
      <w:pPr>
        <w:spacing w:before="360" w:after="240"/>
        <w:rPr>
          <w:b/>
          <w:sz w:val="28"/>
          <w:szCs w:val="28"/>
        </w:rPr>
      </w:pPr>
      <w:r w:rsidRPr="00D07D44">
        <w:rPr>
          <w:b/>
          <w:sz w:val="28"/>
          <w:szCs w:val="28"/>
        </w:rPr>
        <w:t>15. KAKO POGOSTO SI VZAMEŠ DODATNO KOSILO?</w:t>
      </w:r>
    </w:p>
    <w:p w:rsidR="00D07D44" w:rsidRDefault="00D07D44" w:rsidP="00D07D44">
      <w:pPr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7DB6F31B" wp14:editId="6E9941B3">
            <wp:extent cx="3619500" cy="1895475"/>
            <wp:effectExtent l="0" t="0" r="0" b="9525"/>
            <wp:docPr id="14" name="Grafikon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D07D44" w:rsidRPr="00D07D44" w:rsidRDefault="00D07D44" w:rsidP="00D07D44">
      <w:pPr>
        <w:spacing w:before="360" w:after="240"/>
        <w:rPr>
          <w:b/>
          <w:sz w:val="28"/>
          <w:szCs w:val="28"/>
        </w:rPr>
      </w:pPr>
      <w:r w:rsidRPr="00D07D44">
        <w:rPr>
          <w:b/>
          <w:sz w:val="28"/>
          <w:szCs w:val="28"/>
        </w:rPr>
        <w:t>16. NAPIŠI TRI PREDLOGE ZA ŠOLSKO KOSILO PO TVOJEM IZBORU!</w:t>
      </w:r>
    </w:p>
    <w:p w:rsidR="00D07D44" w:rsidRDefault="00D07D44" w:rsidP="00D07D44">
      <w:pPr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087A69A4" wp14:editId="5B33648F">
            <wp:extent cx="5829300" cy="2952750"/>
            <wp:effectExtent l="0" t="0" r="0" b="0"/>
            <wp:docPr id="15" name="Grafikon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D07D44" w:rsidRPr="00D07D44" w:rsidRDefault="00D07D44" w:rsidP="00D07D44">
      <w:pPr>
        <w:spacing w:before="360" w:after="240"/>
        <w:rPr>
          <w:b/>
          <w:sz w:val="28"/>
          <w:szCs w:val="28"/>
        </w:rPr>
      </w:pPr>
      <w:r w:rsidRPr="00D07D44">
        <w:rPr>
          <w:b/>
          <w:sz w:val="28"/>
          <w:szCs w:val="28"/>
        </w:rPr>
        <w:lastRenderedPageBreak/>
        <w:t>17. KAJ NAJPOGOSTEJE JESTE DOMA ZA KOSILO?</w:t>
      </w:r>
    </w:p>
    <w:p w:rsidR="00D07D44" w:rsidRPr="00933394" w:rsidRDefault="00D07D44" w:rsidP="00D07D44">
      <w:pPr>
        <w:rPr>
          <w:sz w:val="28"/>
          <w:szCs w:val="28"/>
        </w:rPr>
      </w:pPr>
      <w:bookmarkStart w:id="0" w:name="_GoBack"/>
      <w:r>
        <w:rPr>
          <w:noProof/>
          <w:lang w:eastAsia="sl-SI"/>
        </w:rPr>
        <w:drawing>
          <wp:inline distT="0" distB="0" distL="0" distR="0" wp14:anchorId="5DA5B3B0" wp14:editId="38EB5CCD">
            <wp:extent cx="6076950" cy="3257550"/>
            <wp:effectExtent l="0" t="0" r="0" b="0"/>
            <wp:docPr id="16" name="Grafikon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bookmarkEnd w:id="0"/>
    </w:p>
    <w:sectPr w:rsidR="00D07D44" w:rsidRPr="00933394" w:rsidSect="00010D39">
      <w:headerReference w:type="default" r:id="rId22"/>
      <w:footerReference w:type="default" r:id="rId23"/>
      <w:pgSz w:w="11907" w:h="16840" w:code="9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7484" w:rsidRDefault="001D7484">
      <w:r>
        <w:separator/>
      </w:r>
    </w:p>
  </w:endnote>
  <w:endnote w:type="continuationSeparator" w:id="0">
    <w:p w:rsidR="001D7484" w:rsidRDefault="001D74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734" w:rsidRPr="00585873" w:rsidRDefault="00C94734" w:rsidP="001E09B1">
    <w:pPr>
      <w:pStyle w:val="Noga"/>
      <w:jc w:val="center"/>
      <w:rPr>
        <w:rFonts w:ascii="Maiandra GD" w:hAnsi="Maiandra GD"/>
        <w:color w:val="808080"/>
        <w:sz w:val="17"/>
        <w:szCs w:val="17"/>
        <w:lang w:val="sl-SI"/>
      </w:rPr>
    </w:pPr>
    <w:r w:rsidRPr="00585873">
      <w:rPr>
        <w:rFonts w:ascii="Maiandra GD" w:hAnsi="Maiandra GD"/>
        <w:b/>
        <w:sz w:val="17"/>
        <w:szCs w:val="17"/>
        <w:lang w:val="sl-SI"/>
      </w:rPr>
      <w:t>T</w:t>
    </w:r>
    <w:r w:rsidR="001E09B1" w:rsidRPr="00585873">
      <w:rPr>
        <w:rFonts w:ascii="Maiandra GD" w:hAnsi="Maiandra GD"/>
        <w:color w:val="808080"/>
        <w:sz w:val="17"/>
        <w:szCs w:val="17"/>
        <w:lang w:val="sl-SI"/>
      </w:rPr>
      <w:t xml:space="preserve"> 01 50 73 616  </w:t>
    </w:r>
    <w:r w:rsidR="001E09B1" w:rsidRPr="00585873">
      <w:rPr>
        <w:rFonts w:ascii="Maiandra GD" w:hAnsi="Maiandra GD"/>
        <w:sz w:val="17"/>
        <w:szCs w:val="17"/>
        <w:lang w:val="sl-SI"/>
      </w:rPr>
      <w:t xml:space="preserve">|  </w:t>
    </w:r>
    <w:r w:rsidRPr="00585873">
      <w:rPr>
        <w:rFonts w:ascii="Maiandra GD" w:hAnsi="Maiandra GD"/>
        <w:b/>
        <w:sz w:val="17"/>
        <w:szCs w:val="17"/>
        <w:lang w:val="sl-SI"/>
      </w:rPr>
      <w:t>F</w:t>
    </w:r>
    <w:r w:rsidR="001E09B1" w:rsidRPr="00585873">
      <w:rPr>
        <w:rFonts w:ascii="Maiandra GD" w:hAnsi="Maiandra GD"/>
        <w:color w:val="808080"/>
        <w:sz w:val="17"/>
        <w:szCs w:val="17"/>
        <w:lang w:val="sl-SI"/>
      </w:rPr>
      <w:t xml:space="preserve"> 01 50 73 616  </w:t>
    </w:r>
    <w:r w:rsidR="001E09B1" w:rsidRPr="00585873">
      <w:rPr>
        <w:rFonts w:ascii="Maiandra GD" w:hAnsi="Maiandra GD"/>
        <w:sz w:val="17"/>
        <w:szCs w:val="17"/>
        <w:lang w:val="sl-SI"/>
      </w:rPr>
      <w:t xml:space="preserve">|  </w:t>
    </w:r>
    <w:r w:rsidRPr="00585873">
      <w:rPr>
        <w:rFonts w:ascii="Maiandra GD" w:hAnsi="Maiandra GD"/>
        <w:b/>
        <w:sz w:val="17"/>
        <w:szCs w:val="17"/>
        <w:lang w:val="sl-SI"/>
      </w:rPr>
      <w:t>E</w:t>
    </w:r>
    <w:r w:rsidRPr="00585873">
      <w:rPr>
        <w:rFonts w:ascii="Maiandra GD" w:hAnsi="Maiandra GD"/>
        <w:color w:val="808080"/>
        <w:sz w:val="17"/>
        <w:szCs w:val="17"/>
        <w:lang w:val="sl-SI"/>
      </w:rPr>
      <w:t xml:space="preserve"> </w:t>
    </w:r>
    <w:r w:rsidR="001E09B1" w:rsidRPr="00585873">
      <w:rPr>
        <w:rFonts w:ascii="Maiandra GD" w:hAnsi="Maiandra GD"/>
        <w:color w:val="808080"/>
        <w:sz w:val="17"/>
        <w:szCs w:val="17"/>
        <w:lang w:val="sl-SI"/>
      </w:rPr>
      <w:t xml:space="preserve">tajnistvo-os.dravlje@guest.arnes.si  </w:t>
    </w:r>
    <w:r w:rsidR="001E09B1" w:rsidRPr="00585873">
      <w:rPr>
        <w:rFonts w:ascii="Maiandra GD" w:hAnsi="Maiandra GD"/>
        <w:sz w:val="17"/>
        <w:szCs w:val="17"/>
        <w:lang w:val="sl-SI"/>
      </w:rPr>
      <w:t xml:space="preserve">|  </w:t>
    </w:r>
    <w:r w:rsidRPr="00585873">
      <w:rPr>
        <w:rFonts w:ascii="Maiandra GD" w:hAnsi="Maiandra GD"/>
        <w:b/>
        <w:sz w:val="17"/>
        <w:szCs w:val="17"/>
        <w:lang w:val="sl-SI"/>
      </w:rPr>
      <w:t>W</w:t>
    </w:r>
    <w:r w:rsidRPr="00585873">
      <w:rPr>
        <w:rFonts w:ascii="Maiandra GD" w:hAnsi="Maiandra GD"/>
        <w:color w:val="808080"/>
        <w:sz w:val="17"/>
        <w:szCs w:val="17"/>
        <w:lang w:val="sl-SI"/>
      </w:rPr>
      <w:t xml:space="preserve"> </w:t>
    </w:r>
    <w:r w:rsidR="001E09B1" w:rsidRPr="00585873">
      <w:rPr>
        <w:rFonts w:ascii="Maiandra GD" w:hAnsi="Maiandra GD"/>
        <w:color w:val="808080"/>
        <w:sz w:val="17"/>
        <w:szCs w:val="17"/>
        <w:lang w:val="sl-SI"/>
      </w:rPr>
      <w:t xml:space="preserve">http://www.osdravlje.si  </w:t>
    </w:r>
    <w:r w:rsidR="001E09B1" w:rsidRPr="00585873">
      <w:rPr>
        <w:rFonts w:ascii="Maiandra GD" w:hAnsi="Maiandra GD"/>
        <w:sz w:val="17"/>
        <w:szCs w:val="17"/>
        <w:lang w:val="sl-SI"/>
      </w:rPr>
      <w:t xml:space="preserve">|  </w:t>
    </w:r>
    <w:r w:rsidRPr="00585873">
      <w:rPr>
        <w:rFonts w:ascii="Maiandra GD" w:hAnsi="Maiandra GD"/>
        <w:b/>
        <w:sz w:val="17"/>
        <w:szCs w:val="17"/>
        <w:lang w:val="sl-SI"/>
      </w:rPr>
      <w:t>DŠ</w:t>
    </w:r>
    <w:r w:rsidRPr="00585873">
      <w:rPr>
        <w:rFonts w:ascii="Maiandra GD" w:hAnsi="Maiandra GD"/>
        <w:color w:val="808080"/>
        <w:sz w:val="17"/>
        <w:szCs w:val="17"/>
        <w:lang w:val="sl-SI"/>
      </w:rPr>
      <w:t xml:space="preserve"> 79401392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7484" w:rsidRDefault="001D7484">
      <w:r>
        <w:separator/>
      </w:r>
    </w:p>
  </w:footnote>
  <w:footnote w:type="continuationSeparator" w:id="0">
    <w:p w:rsidR="001D7484" w:rsidRDefault="001D74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734" w:rsidRDefault="002625FC">
    <w:pPr>
      <w:pStyle w:val="Glava"/>
    </w:pPr>
    <w:r>
      <w:rPr>
        <w:noProof/>
        <w:lang w:val="sl-SI" w:eastAsia="sl-SI"/>
      </w:rPr>
      <w:drawing>
        <wp:inline distT="0" distB="0" distL="0" distR="0">
          <wp:extent cx="2867025" cy="923925"/>
          <wp:effectExtent l="0" t="0" r="9525" b="9525"/>
          <wp:docPr id="1" name="Slika 1" descr="Znak OS Dravlje 4 SI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nak OS Dravlje 4 SI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67025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D44"/>
    <w:rsid w:val="00010D39"/>
    <w:rsid w:val="00073980"/>
    <w:rsid w:val="001101AB"/>
    <w:rsid w:val="00152256"/>
    <w:rsid w:val="0015263A"/>
    <w:rsid w:val="00193B38"/>
    <w:rsid w:val="001A52EA"/>
    <w:rsid w:val="001D2969"/>
    <w:rsid w:val="001D7484"/>
    <w:rsid w:val="001E09B1"/>
    <w:rsid w:val="0020361B"/>
    <w:rsid w:val="002625FC"/>
    <w:rsid w:val="00296EFC"/>
    <w:rsid w:val="002B4D48"/>
    <w:rsid w:val="002C0E68"/>
    <w:rsid w:val="002D69A4"/>
    <w:rsid w:val="00390779"/>
    <w:rsid w:val="004930A4"/>
    <w:rsid w:val="00527DC4"/>
    <w:rsid w:val="00585873"/>
    <w:rsid w:val="005F6CD5"/>
    <w:rsid w:val="0060193E"/>
    <w:rsid w:val="00623371"/>
    <w:rsid w:val="006A4990"/>
    <w:rsid w:val="006B0F4A"/>
    <w:rsid w:val="00704917"/>
    <w:rsid w:val="007B64D6"/>
    <w:rsid w:val="007E05E5"/>
    <w:rsid w:val="007F31AF"/>
    <w:rsid w:val="00851203"/>
    <w:rsid w:val="008C2041"/>
    <w:rsid w:val="008F1767"/>
    <w:rsid w:val="00927A0C"/>
    <w:rsid w:val="00963637"/>
    <w:rsid w:val="009B1E25"/>
    <w:rsid w:val="009F327C"/>
    <w:rsid w:val="00A179A1"/>
    <w:rsid w:val="00A36EDE"/>
    <w:rsid w:val="00A855D2"/>
    <w:rsid w:val="00A9213F"/>
    <w:rsid w:val="00B34253"/>
    <w:rsid w:val="00B4450C"/>
    <w:rsid w:val="00B829B6"/>
    <w:rsid w:val="00BC423E"/>
    <w:rsid w:val="00C94734"/>
    <w:rsid w:val="00CE2660"/>
    <w:rsid w:val="00D07D44"/>
    <w:rsid w:val="00D4102D"/>
    <w:rsid w:val="00DA6913"/>
    <w:rsid w:val="00E463FA"/>
    <w:rsid w:val="00F03DD8"/>
    <w:rsid w:val="00F73743"/>
    <w:rsid w:val="00FB4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7D09CD7"/>
  <w15:docId w15:val="{86A0C3DD-B7CA-4E07-B0C6-A2BCAA9B0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07D44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C94734"/>
    <w:pPr>
      <w:tabs>
        <w:tab w:val="center" w:pos="4703"/>
        <w:tab w:val="right" w:pos="94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ga">
    <w:name w:val="footer"/>
    <w:basedOn w:val="Navaden"/>
    <w:rsid w:val="00C94734"/>
    <w:pPr>
      <w:tabs>
        <w:tab w:val="center" w:pos="4703"/>
        <w:tab w:val="right" w:pos="94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iperpovezava">
    <w:name w:val="Hyperlink"/>
    <w:basedOn w:val="Privzetapisavaodstavka"/>
    <w:rsid w:val="00C94734"/>
    <w:rPr>
      <w:color w:val="0000FF"/>
      <w:u w:val="single"/>
    </w:rPr>
  </w:style>
  <w:style w:type="paragraph" w:styleId="Besedilooblaka">
    <w:name w:val="Balloon Text"/>
    <w:basedOn w:val="Navaden"/>
    <w:link w:val="BesedilooblakaZnak"/>
    <w:rsid w:val="00B34253"/>
    <w:pPr>
      <w:spacing w:after="0" w:line="240" w:lineRule="auto"/>
    </w:pPr>
    <w:rPr>
      <w:rFonts w:ascii="Tahoma" w:eastAsia="Times New Roman" w:hAnsi="Tahoma" w:cs="Tahoma"/>
      <w:sz w:val="16"/>
      <w:szCs w:val="16"/>
      <w:lang w:val="en-US"/>
    </w:rPr>
  </w:style>
  <w:style w:type="character" w:customStyle="1" w:styleId="BesedilooblakaZnak">
    <w:name w:val="Besedilo oblačka Znak"/>
    <w:basedOn w:val="Privzetapisavaodstavka"/>
    <w:link w:val="Besedilooblaka"/>
    <w:rsid w:val="00B34253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493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8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5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7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chart" Target="charts/chart8.xml"/><Relationship Id="rId18" Type="http://schemas.openxmlformats.org/officeDocument/2006/relationships/chart" Target="charts/chart13.xml"/><Relationship Id="rId3" Type="http://schemas.openxmlformats.org/officeDocument/2006/relationships/webSettings" Target="webSettings.xml"/><Relationship Id="rId21" Type="http://schemas.openxmlformats.org/officeDocument/2006/relationships/chart" Target="charts/chart16.xml"/><Relationship Id="rId7" Type="http://schemas.openxmlformats.org/officeDocument/2006/relationships/chart" Target="charts/chart2.xml"/><Relationship Id="rId12" Type="http://schemas.openxmlformats.org/officeDocument/2006/relationships/chart" Target="charts/chart7.xml"/><Relationship Id="rId17" Type="http://schemas.openxmlformats.org/officeDocument/2006/relationships/chart" Target="charts/chart12.xm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chart" Target="charts/chart11.xml"/><Relationship Id="rId20" Type="http://schemas.openxmlformats.org/officeDocument/2006/relationships/chart" Target="charts/chart15.xml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11" Type="http://schemas.openxmlformats.org/officeDocument/2006/relationships/chart" Target="charts/chart6.xml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chart" Target="charts/chart10.xml"/><Relationship Id="rId23" Type="http://schemas.openxmlformats.org/officeDocument/2006/relationships/footer" Target="footer1.xml"/><Relationship Id="rId10" Type="http://schemas.openxmlformats.org/officeDocument/2006/relationships/chart" Target="charts/chart5.xml"/><Relationship Id="rId19" Type="http://schemas.openxmlformats.org/officeDocument/2006/relationships/chart" Target="charts/chart14.xml"/><Relationship Id="rId4" Type="http://schemas.openxmlformats.org/officeDocument/2006/relationships/footnotes" Target="footnotes.xml"/><Relationship Id="rId9" Type="http://schemas.openxmlformats.org/officeDocument/2006/relationships/chart" Target="charts/chart4.xml"/><Relationship Id="rId14" Type="http://schemas.openxmlformats.org/officeDocument/2006/relationships/chart" Target="charts/chart9.xm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RBARA\Desktop\O&#352;%20DRAVLJE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ov_delovni_list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Microsoft_Excelov_delovni_list9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Microsoft_Excelov_delovni_list10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Microsoft_Excelov_delovni_list11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package" Target="../embeddings/Microsoft_Excelov_delovni_list12.xlsx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.xm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package" Target="../embeddings/Microsoft_Excelov_delovni_list13.xlsx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5.xm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package" Target="../embeddings/Microsoft_Excelov_delovni_list14.xlsx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6.xm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package" Target="../embeddings/Microsoft_Excelov_delovni_list15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ov_delovni_lis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ov_delovni_lis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ov_delovni_lis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ov_delovni_list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Microsoft_Excelov_delovni_list5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Microsoft_Excelov_delovni_list6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Microsoft_Excelov_delovni_list7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Microsoft_Excelov_delovni_lis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List1!$A$3:$A$6</c:f>
              <c:strCache>
                <c:ptCount val="4"/>
                <c:pt idx="0">
                  <c:v>DA</c:v>
                </c:pt>
                <c:pt idx="1">
                  <c:v>NE</c:v>
                </c:pt>
                <c:pt idx="2">
                  <c:v>VČASIH</c:v>
                </c:pt>
                <c:pt idx="3">
                  <c:v>DRUGO</c:v>
                </c:pt>
              </c:strCache>
            </c:strRef>
          </c:cat>
          <c:val>
            <c:numRef>
              <c:f>List1!$B$3:$B$6</c:f>
              <c:numCache>
                <c:formatCode>General</c:formatCode>
                <c:ptCount val="4"/>
                <c:pt idx="0">
                  <c:v>15</c:v>
                </c:pt>
                <c:pt idx="1">
                  <c:v>5</c:v>
                </c:pt>
                <c:pt idx="2">
                  <c:v>18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93C-4649-BE51-48F758C643B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80134536"/>
        <c:axId val="280135712"/>
      </c:barChart>
      <c:catAx>
        <c:axId val="280134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280135712"/>
        <c:crosses val="autoZero"/>
        <c:auto val="1"/>
        <c:lblAlgn val="ctr"/>
        <c:lblOffset val="100"/>
        <c:noMultiLvlLbl val="0"/>
      </c:catAx>
      <c:valAx>
        <c:axId val="2801357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2801345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l-SI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List1!$A$179:$A$180</c:f>
              <c:strCache>
                <c:ptCount val="2"/>
                <c:pt idx="0">
                  <c:v>DA</c:v>
                </c:pt>
                <c:pt idx="1">
                  <c:v>NE</c:v>
                </c:pt>
              </c:strCache>
            </c:strRef>
          </c:cat>
          <c:val>
            <c:numRef>
              <c:f>List1!$B$179:$B$180</c:f>
              <c:numCache>
                <c:formatCode>General</c:formatCode>
                <c:ptCount val="2"/>
                <c:pt idx="0">
                  <c:v>35</c:v>
                </c:pt>
                <c:pt idx="1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C57-4705-A7B9-6B8DC44820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18331216"/>
        <c:axId val="318332392"/>
      </c:barChart>
      <c:catAx>
        <c:axId val="318331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318332392"/>
        <c:crosses val="autoZero"/>
        <c:auto val="1"/>
        <c:lblAlgn val="ctr"/>
        <c:lblOffset val="100"/>
        <c:noMultiLvlLbl val="0"/>
      </c:catAx>
      <c:valAx>
        <c:axId val="3183323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3183312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l-SI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0073425196850395"/>
          <c:y val="3.7037037037037035E-2"/>
          <c:w val="0.75604352580927381"/>
          <c:h val="0.8416746864975212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List1!$A$195:$A$208</c:f>
              <c:strCache>
                <c:ptCount val="14"/>
                <c:pt idx="0">
                  <c:v>TESTENINE</c:v>
                </c:pt>
                <c:pt idx="1">
                  <c:v>LAZANJA</c:v>
                </c:pt>
                <c:pt idx="2">
                  <c:v>PIZZA</c:v>
                </c:pt>
                <c:pt idx="3">
                  <c:v>KROMPIR</c:v>
                </c:pt>
                <c:pt idx="4">
                  <c:v>RIŽOTA</c:v>
                </c:pt>
                <c:pt idx="5">
                  <c:v>MUSAKA</c:v>
                </c:pt>
                <c:pt idx="6">
                  <c:v>POHANO MESO</c:v>
                </c:pt>
                <c:pt idx="7">
                  <c:v>POMFRI</c:v>
                </c:pt>
                <c:pt idx="8">
                  <c:v>KRUHOV CMOK</c:v>
                </c:pt>
                <c:pt idx="9">
                  <c:v>KLOBASA</c:v>
                </c:pt>
                <c:pt idx="10">
                  <c:v>JUHA</c:v>
                </c:pt>
                <c:pt idx="11">
                  <c:v>ZELJE</c:v>
                </c:pt>
                <c:pt idx="12">
                  <c:v>RIBA</c:v>
                </c:pt>
                <c:pt idx="13">
                  <c:v>POLPER</c:v>
                </c:pt>
              </c:strCache>
            </c:strRef>
          </c:cat>
          <c:val>
            <c:numRef>
              <c:f>List1!$B$195:$B$208</c:f>
              <c:numCache>
                <c:formatCode>General</c:formatCode>
                <c:ptCount val="14"/>
                <c:pt idx="0">
                  <c:v>17</c:v>
                </c:pt>
                <c:pt idx="1">
                  <c:v>10</c:v>
                </c:pt>
                <c:pt idx="2">
                  <c:v>6</c:v>
                </c:pt>
                <c:pt idx="3">
                  <c:v>5</c:v>
                </c:pt>
                <c:pt idx="4">
                  <c:v>3</c:v>
                </c:pt>
                <c:pt idx="5">
                  <c:v>3</c:v>
                </c:pt>
                <c:pt idx="6">
                  <c:v>3</c:v>
                </c:pt>
                <c:pt idx="7">
                  <c:v>3</c:v>
                </c:pt>
                <c:pt idx="8">
                  <c:v>3</c:v>
                </c:pt>
                <c:pt idx="9">
                  <c:v>2</c:v>
                </c:pt>
                <c:pt idx="10">
                  <c:v>2</c:v>
                </c:pt>
                <c:pt idx="11">
                  <c:v>2</c:v>
                </c:pt>
                <c:pt idx="12">
                  <c:v>2</c:v>
                </c:pt>
                <c:pt idx="1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ADF-4836-A460-78A050A245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18333176"/>
        <c:axId val="318333568"/>
      </c:barChart>
      <c:catAx>
        <c:axId val="3183331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318333568"/>
        <c:crosses val="autoZero"/>
        <c:auto val="1"/>
        <c:lblAlgn val="ctr"/>
        <c:lblOffset val="100"/>
        <c:noMultiLvlLbl val="0"/>
      </c:catAx>
      <c:valAx>
        <c:axId val="3183335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3183331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l-SI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List1!$A$214:$A$216</c:f>
              <c:strCache>
                <c:ptCount val="3"/>
                <c:pt idx="0">
                  <c:v>DA</c:v>
                </c:pt>
                <c:pt idx="1">
                  <c:v>VČASIH</c:v>
                </c:pt>
                <c:pt idx="2">
                  <c:v>NIKOLI</c:v>
                </c:pt>
              </c:strCache>
            </c:strRef>
          </c:cat>
          <c:val>
            <c:numRef>
              <c:f>List1!$B$214:$B$216</c:f>
              <c:numCache>
                <c:formatCode>General</c:formatCode>
                <c:ptCount val="3"/>
                <c:pt idx="0">
                  <c:v>16</c:v>
                </c:pt>
                <c:pt idx="1">
                  <c:v>16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D25-4772-8397-AE5BAFAAB7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18335920"/>
        <c:axId val="318336312"/>
      </c:barChart>
      <c:catAx>
        <c:axId val="3183359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318336312"/>
        <c:crosses val="autoZero"/>
        <c:auto val="1"/>
        <c:lblAlgn val="ctr"/>
        <c:lblOffset val="100"/>
        <c:noMultiLvlLbl val="0"/>
      </c:catAx>
      <c:valAx>
        <c:axId val="3183363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3183359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l-SI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List1!$A$232:$A$234</c:f>
              <c:strCache>
                <c:ptCount val="3"/>
                <c:pt idx="0">
                  <c:v>DA</c:v>
                </c:pt>
                <c:pt idx="1">
                  <c:v>VČASIH</c:v>
                </c:pt>
                <c:pt idx="2">
                  <c:v>NIKOLI</c:v>
                </c:pt>
              </c:strCache>
            </c:strRef>
          </c:cat>
          <c:val>
            <c:numRef>
              <c:f>List1!$B$232:$B$234</c:f>
              <c:numCache>
                <c:formatCode>General</c:formatCode>
                <c:ptCount val="3"/>
                <c:pt idx="0">
                  <c:v>8</c:v>
                </c:pt>
                <c:pt idx="1">
                  <c:v>18</c:v>
                </c:pt>
                <c:pt idx="2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BD4-4651-AA76-813FD5707F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13527880"/>
        <c:axId val="313527096"/>
      </c:barChart>
      <c:catAx>
        <c:axId val="3135278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313527096"/>
        <c:crosses val="autoZero"/>
        <c:auto val="1"/>
        <c:lblAlgn val="ctr"/>
        <c:lblOffset val="100"/>
        <c:noMultiLvlLbl val="0"/>
      </c:catAx>
      <c:valAx>
        <c:axId val="3135270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3135278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l-SI"/>
    </a:p>
  </c:txPr>
  <c:externalData r:id="rId4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List1!$A$241:$A$244</c:f>
              <c:strCache>
                <c:ptCount val="4"/>
                <c:pt idx="0">
                  <c:v>ZELO POGOSTO</c:v>
                </c:pt>
                <c:pt idx="1">
                  <c:v>OBČASNO</c:v>
                </c:pt>
                <c:pt idx="2">
                  <c:v>REDKO</c:v>
                </c:pt>
                <c:pt idx="3">
                  <c:v>NIKOLI</c:v>
                </c:pt>
              </c:strCache>
            </c:strRef>
          </c:cat>
          <c:val>
            <c:numRef>
              <c:f>List1!$B$241:$B$244</c:f>
              <c:numCache>
                <c:formatCode>General</c:formatCode>
                <c:ptCount val="4"/>
                <c:pt idx="0">
                  <c:v>12</c:v>
                </c:pt>
                <c:pt idx="1">
                  <c:v>8</c:v>
                </c:pt>
                <c:pt idx="2">
                  <c:v>11</c:v>
                </c:pt>
                <c:pt idx="3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F20-405F-8350-D70D2CD21F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13528272"/>
        <c:axId val="313527488"/>
      </c:barChart>
      <c:catAx>
        <c:axId val="313528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313527488"/>
        <c:crosses val="autoZero"/>
        <c:auto val="1"/>
        <c:lblAlgn val="ctr"/>
        <c:lblOffset val="100"/>
        <c:noMultiLvlLbl val="0"/>
      </c:catAx>
      <c:valAx>
        <c:axId val="3135274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3135282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l-SI"/>
    </a:p>
  </c:txPr>
  <c:externalData r:id="rId4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List1!$A$254:$A$264</c:f>
              <c:strCache>
                <c:ptCount val="11"/>
                <c:pt idx="0">
                  <c:v>TESTENINE</c:v>
                </c:pt>
                <c:pt idx="1">
                  <c:v>POHANO MESO</c:v>
                </c:pt>
                <c:pt idx="2">
                  <c:v>LAZANJA</c:v>
                </c:pt>
                <c:pt idx="3">
                  <c:v>HAMBURGER</c:v>
                </c:pt>
                <c:pt idx="4">
                  <c:v>KROMPIR</c:v>
                </c:pt>
                <c:pt idx="5">
                  <c:v>PALAČINKE, ŠMORN</c:v>
                </c:pt>
                <c:pt idx="6">
                  <c:v>PIŠČANEC</c:v>
                </c:pt>
                <c:pt idx="7">
                  <c:v>SOLATA</c:v>
                </c:pt>
                <c:pt idx="8">
                  <c:v>ČEVAPČIČI</c:v>
                </c:pt>
                <c:pt idx="9">
                  <c:v>KLJUKUŠA</c:v>
                </c:pt>
                <c:pt idx="10">
                  <c:v>RIBA</c:v>
                </c:pt>
              </c:strCache>
            </c:strRef>
          </c:cat>
          <c:val>
            <c:numRef>
              <c:f>List1!$B$254:$B$264</c:f>
              <c:numCache>
                <c:formatCode>General</c:formatCode>
                <c:ptCount val="11"/>
                <c:pt idx="0">
                  <c:v>7</c:v>
                </c:pt>
                <c:pt idx="1">
                  <c:v>5</c:v>
                </c:pt>
                <c:pt idx="2">
                  <c:v>4</c:v>
                </c:pt>
                <c:pt idx="3">
                  <c:v>4</c:v>
                </c:pt>
                <c:pt idx="4">
                  <c:v>5</c:v>
                </c:pt>
                <c:pt idx="5">
                  <c:v>5</c:v>
                </c:pt>
                <c:pt idx="6">
                  <c:v>4</c:v>
                </c:pt>
                <c:pt idx="7">
                  <c:v>4</c:v>
                </c:pt>
                <c:pt idx="8">
                  <c:v>2</c:v>
                </c:pt>
                <c:pt idx="9">
                  <c:v>2</c:v>
                </c:pt>
                <c:pt idx="10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2B1-4D46-A980-F0BEB545F7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13529056"/>
        <c:axId val="313531016"/>
      </c:barChart>
      <c:catAx>
        <c:axId val="3135290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313531016"/>
        <c:crosses val="autoZero"/>
        <c:auto val="1"/>
        <c:lblAlgn val="ctr"/>
        <c:lblOffset val="100"/>
        <c:noMultiLvlLbl val="0"/>
      </c:catAx>
      <c:valAx>
        <c:axId val="3135310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3135290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l-SI"/>
    </a:p>
  </c:txPr>
  <c:externalData r:id="rId4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1138232720909887E-2"/>
          <c:y val="0.17171296296296298"/>
          <c:w val="0.90286351706036749"/>
          <c:h val="0.60157990667833183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List1!$A$278:$A$291</c:f>
              <c:strCache>
                <c:ptCount val="14"/>
                <c:pt idx="0">
                  <c:v>KROMPIR</c:v>
                </c:pt>
                <c:pt idx="1">
                  <c:v>TESTENINE</c:v>
                </c:pt>
                <c:pt idx="2">
                  <c:v>MESO</c:v>
                </c:pt>
                <c:pt idx="3">
                  <c:v>RIŽ, RIŽOTA</c:v>
                </c:pt>
                <c:pt idx="4">
                  <c:v>SOLATA</c:v>
                </c:pt>
                <c:pt idx="5">
                  <c:v>ZELJE</c:v>
                </c:pt>
                <c:pt idx="6">
                  <c:v>HAMBURGER</c:v>
                </c:pt>
                <c:pt idx="7">
                  <c:v>PIZZA</c:v>
                </c:pt>
                <c:pt idx="8">
                  <c:v>GOLAŽ</c:v>
                </c:pt>
                <c:pt idx="9">
                  <c:v>PALAČINKE</c:v>
                </c:pt>
                <c:pt idx="10">
                  <c:v>PAŠTETO</c:v>
                </c:pt>
                <c:pt idx="11">
                  <c:v>KLJUKUŠA</c:v>
                </c:pt>
                <c:pt idx="12">
                  <c:v>POMFRI</c:v>
                </c:pt>
                <c:pt idx="13">
                  <c:v>LAZANJA</c:v>
                </c:pt>
              </c:strCache>
            </c:strRef>
          </c:cat>
          <c:val>
            <c:numRef>
              <c:f>List1!$B$278:$B$291</c:f>
              <c:numCache>
                <c:formatCode>General</c:formatCode>
                <c:ptCount val="14"/>
                <c:pt idx="0">
                  <c:v>9</c:v>
                </c:pt>
                <c:pt idx="1">
                  <c:v>7</c:v>
                </c:pt>
                <c:pt idx="2">
                  <c:v>11</c:v>
                </c:pt>
                <c:pt idx="3">
                  <c:v>6</c:v>
                </c:pt>
                <c:pt idx="4">
                  <c:v>2</c:v>
                </c:pt>
                <c:pt idx="5">
                  <c:v>2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F90-4001-B5D1-73D49F1368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13525136"/>
        <c:axId val="280041000"/>
      </c:barChart>
      <c:catAx>
        <c:axId val="313525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280041000"/>
        <c:crosses val="autoZero"/>
        <c:auto val="1"/>
        <c:lblAlgn val="ctr"/>
        <c:lblOffset val="100"/>
        <c:noMultiLvlLbl val="0"/>
      </c:catAx>
      <c:valAx>
        <c:axId val="2800410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3135251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l-SI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List1!$A$20:$A$26</c:f>
              <c:strCache>
                <c:ptCount val="7"/>
                <c:pt idx="0">
                  <c:v>MLEKO </c:v>
                </c:pt>
                <c:pt idx="1">
                  <c:v>ČAJ</c:v>
                </c:pt>
                <c:pt idx="2">
                  <c:v>KAKAV</c:v>
                </c:pt>
                <c:pt idx="3">
                  <c:v>BELA KAVA</c:v>
                </c:pt>
                <c:pt idx="4">
                  <c:v>SOK</c:v>
                </c:pt>
                <c:pt idx="5">
                  <c:v>ČOKOLADNO MLEKO</c:v>
                </c:pt>
                <c:pt idx="6">
                  <c:v>ALPSKO MLEKO</c:v>
                </c:pt>
              </c:strCache>
            </c:strRef>
          </c:cat>
          <c:val>
            <c:numRef>
              <c:f>List1!$B$20:$B$26</c:f>
              <c:numCache>
                <c:formatCode>General</c:formatCode>
                <c:ptCount val="7"/>
                <c:pt idx="0">
                  <c:v>7</c:v>
                </c:pt>
                <c:pt idx="1">
                  <c:v>8</c:v>
                </c:pt>
                <c:pt idx="2">
                  <c:v>11</c:v>
                </c:pt>
                <c:pt idx="3">
                  <c:v>5</c:v>
                </c:pt>
                <c:pt idx="4">
                  <c:v>11</c:v>
                </c:pt>
                <c:pt idx="5">
                  <c:v>13</c:v>
                </c:pt>
                <c:pt idx="6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5C8-46B3-8B0D-0409833ADF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80131008"/>
        <c:axId val="280131400"/>
      </c:barChart>
      <c:catAx>
        <c:axId val="2801310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280131400"/>
        <c:crosses val="autoZero"/>
        <c:auto val="1"/>
        <c:lblAlgn val="ctr"/>
        <c:lblOffset val="100"/>
        <c:noMultiLvlLbl val="0"/>
      </c:catAx>
      <c:valAx>
        <c:axId val="2801314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2801310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l-SI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List1!$A$39:$A$69</c:f>
              <c:strCache>
                <c:ptCount val="30"/>
                <c:pt idx="0">
                  <c:v>burek</c:v>
                </c:pt>
                <c:pt idx="1">
                  <c:v>pizza</c:v>
                </c:pt>
                <c:pt idx="2">
                  <c:v>hot dog</c:v>
                </c:pt>
                <c:pt idx="3">
                  <c:v>hrenovka v testu</c:v>
                </c:pt>
                <c:pt idx="4">
                  <c:v>pašteta</c:v>
                </c:pt>
                <c:pt idx="5">
                  <c:v>skuta</c:v>
                </c:pt>
                <c:pt idx="6">
                  <c:v>sirni namaz</c:v>
                </c:pt>
                <c:pt idx="7">
                  <c:v>topljeni sirček</c:v>
                </c:pt>
                <c:pt idx="8">
                  <c:v>francoski rogljič</c:v>
                </c:pt>
                <c:pt idx="9">
                  <c:v>sirova štručka</c:v>
                </c:pt>
                <c:pt idx="10">
                  <c:v>med, maslo</c:v>
                </c:pt>
                <c:pt idx="11">
                  <c:v>marmelada, maslo</c:v>
                </c:pt>
                <c:pt idx="12">
                  <c:v>mlečni riž</c:v>
                </c:pt>
                <c:pt idx="13">
                  <c:v>mlečni gres</c:v>
                </c:pt>
                <c:pt idx="14">
                  <c:v>mlečna kaša</c:v>
                </c:pt>
                <c:pt idx="15">
                  <c:v>kosmiči</c:v>
                </c:pt>
                <c:pt idx="16">
                  <c:v>corn fleks</c:v>
                </c:pt>
                <c:pt idx="17">
                  <c:v>ribji namaz</c:v>
                </c:pt>
                <c:pt idx="18">
                  <c:v>mesno zeL. namaz</c:v>
                </c:pt>
                <c:pt idx="19">
                  <c:v>sendvič s sirom</c:v>
                </c:pt>
                <c:pt idx="20">
                  <c:v>sendvič s salamo</c:v>
                </c:pt>
                <c:pt idx="21">
                  <c:v>viki krema</c:v>
                </c:pt>
                <c:pt idx="22">
                  <c:v>pekovsko pecivo</c:v>
                </c:pt>
                <c:pt idx="23">
                  <c:v>makovka</c:v>
                </c:pt>
                <c:pt idx="24">
                  <c:v>kefir</c:v>
                </c:pt>
                <c:pt idx="25">
                  <c:v>navadni jogurt</c:v>
                </c:pt>
                <c:pt idx="26">
                  <c:v>sadni jogurt</c:v>
                </c:pt>
                <c:pt idx="27">
                  <c:v>skuta nad sadjem</c:v>
                </c:pt>
                <c:pt idx="28">
                  <c:v>krof z marmelado</c:v>
                </c:pt>
                <c:pt idx="29">
                  <c:v>čokoladni krof</c:v>
                </c:pt>
              </c:strCache>
            </c:strRef>
          </c:cat>
          <c:val>
            <c:numRef>
              <c:f>List1!$B$39:$B$69</c:f>
              <c:numCache>
                <c:formatCode>General</c:formatCode>
                <c:ptCount val="31"/>
                <c:pt idx="0">
                  <c:v>25</c:v>
                </c:pt>
                <c:pt idx="1">
                  <c:v>15</c:v>
                </c:pt>
                <c:pt idx="2">
                  <c:v>23</c:v>
                </c:pt>
                <c:pt idx="3">
                  <c:v>9</c:v>
                </c:pt>
                <c:pt idx="4">
                  <c:v>7</c:v>
                </c:pt>
                <c:pt idx="5">
                  <c:v>10</c:v>
                </c:pt>
                <c:pt idx="6">
                  <c:v>10</c:v>
                </c:pt>
                <c:pt idx="7">
                  <c:v>6</c:v>
                </c:pt>
                <c:pt idx="8">
                  <c:v>20</c:v>
                </c:pt>
                <c:pt idx="9">
                  <c:v>20</c:v>
                </c:pt>
                <c:pt idx="10">
                  <c:v>20</c:v>
                </c:pt>
                <c:pt idx="11">
                  <c:v>15</c:v>
                </c:pt>
                <c:pt idx="12">
                  <c:v>13</c:v>
                </c:pt>
                <c:pt idx="13">
                  <c:v>12</c:v>
                </c:pt>
                <c:pt idx="14">
                  <c:v>9</c:v>
                </c:pt>
                <c:pt idx="15">
                  <c:v>13</c:v>
                </c:pt>
                <c:pt idx="16">
                  <c:v>11</c:v>
                </c:pt>
                <c:pt idx="17">
                  <c:v>22</c:v>
                </c:pt>
                <c:pt idx="18">
                  <c:v>12</c:v>
                </c:pt>
                <c:pt idx="19">
                  <c:v>14</c:v>
                </c:pt>
                <c:pt idx="20">
                  <c:v>15</c:v>
                </c:pt>
                <c:pt idx="21">
                  <c:v>18</c:v>
                </c:pt>
                <c:pt idx="22">
                  <c:v>4</c:v>
                </c:pt>
                <c:pt idx="23">
                  <c:v>15</c:v>
                </c:pt>
                <c:pt idx="24">
                  <c:v>4</c:v>
                </c:pt>
                <c:pt idx="25">
                  <c:v>9</c:v>
                </c:pt>
                <c:pt idx="26">
                  <c:v>6</c:v>
                </c:pt>
                <c:pt idx="27">
                  <c:v>10</c:v>
                </c:pt>
                <c:pt idx="28">
                  <c:v>17</c:v>
                </c:pt>
                <c:pt idx="29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334-439B-91BD-528D7BFCB8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80130616"/>
        <c:axId val="280129048"/>
      </c:barChart>
      <c:catAx>
        <c:axId val="28013061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280129048"/>
        <c:crosses val="autoZero"/>
        <c:auto val="1"/>
        <c:lblAlgn val="ctr"/>
        <c:lblOffset val="100"/>
        <c:noMultiLvlLbl val="0"/>
      </c:catAx>
      <c:valAx>
        <c:axId val="2801290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2801306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l-SI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List1!$A$79:$A$86</c:f>
              <c:strCache>
                <c:ptCount val="8"/>
                <c:pt idx="0">
                  <c:v>beli kruh</c:v>
                </c:pt>
                <c:pt idx="1">
                  <c:v>pisan šolski kruh</c:v>
                </c:pt>
                <c:pt idx="2">
                  <c:v>ržen kruh</c:v>
                </c:pt>
                <c:pt idx="3">
                  <c:v>kruh s semeni</c:v>
                </c:pt>
                <c:pt idx="4">
                  <c:v>polbeli kruh</c:v>
                </c:pt>
                <c:pt idx="5">
                  <c:v>koruzni kruh</c:v>
                </c:pt>
                <c:pt idx="6">
                  <c:v>pirin kruh</c:v>
                </c:pt>
                <c:pt idx="7">
                  <c:v>črni kruh</c:v>
                </c:pt>
              </c:strCache>
            </c:strRef>
          </c:cat>
          <c:val>
            <c:numRef>
              <c:f>List1!$B$79:$B$86</c:f>
              <c:numCache>
                <c:formatCode>General</c:formatCode>
                <c:ptCount val="8"/>
                <c:pt idx="0">
                  <c:v>27</c:v>
                </c:pt>
                <c:pt idx="1">
                  <c:v>13</c:v>
                </c:pt>
                <c:pt idx="2">
                  <c:v>4</c:v>
                </c:pt>
                <c:pt idx="3">
                  <c:v>7</c:v>
                </c:pt>
                <c:pt idx="4">
                  <c:v>11</c:v>
                </c:pt>
                <c:pt idx="5">
                  <c:v>14</c:v>
                </c:pt>
                <c:pt idx="6">
                  <c:v>7</c:v>
                </c:pt>
                <c:pt idx="7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7E9-4E24-B39E-A4E0C718C6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80136888"/>
        <c:axId val="280124736"/>
      </c:barChart>
      <c:catAx>
        <c:axId val="2801368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280124736"/>
        <c:crosses val="autoZero"/>
        <c:auto val="1"/>
        <c:lblAlgn val="ctr"/>
        <c:lblOffset val="100"/>
        <c:noMultiLvlLbl val="0"/>
      </c:catAx>
      <c:valAx>
        <c:axId val="2801247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2801368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l-SI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List1!$A$96:$A$98</c:f>
              <c:strCache>
                <c:ptCount val="3"/>
                <c:pt idx="0">
                  <c:v>DA</c:v>
                </c:pt>
                <c:pt idx="1">
                  <c:v>NE</c:v>
                </c:pt>
                <c:pt idx="2">
                  <c:v>OBČASNO</c:v>
                </c:pt>
              </c:strCache>
            </c:strRef>
          </c:cat>
          <c:val>
            <c:numRef>
              <c:f>List1!$B$96:$B$98</c:f>
              <c:numCache>
                <c:formatCode>General</c:formatCode>
                <c:ptCount val="3"/>
                <c:pt idx="0">
                  <c:v>15</c:v>
                </c:pt>
                <c:pt idx="1">
                  <c:v>3</c:v>
                </c:pt>
                <c:pt idx="2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086-4845-91BB-C8B1893866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80132968"/>
        <c:axId val="280125128"/>
      </c:barChart>
      <c:catAx>
        <c:axId val="280132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280125128"/>
        <c:crosses val="autoZero"/>
        <c:auto val="1"/>
        <c:lblAlgn val="ctr"/>
        <c:lblOffset val="100"/>
        <c:noMultiLvlLbl val="0"/>
      </c:catAx>
      <c:valAx>
        <c:axId val="2801251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280132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l-SI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List1!$A$112:$A$114</c:f>
              <c:strCache>
                <c:ptCount val="3"/>
                <c:pt idx="0">
                  <c:v>DA</c:v>
                </c:pt>
                <c:pt idx="1">
                  <c:v>NE</c:v>
                </c:pt>
                <c:pt idx="2">
                  <c:v>VČASIH</c:v>
                </c:pt>
              </c:strCache>
            </c:strRef>
          </c:cat>
          <c:val>
            <c:numRef>
              <c:f>List1!$B$112:$B$114</c:f>
              <c:numCache>
                <c:formatCode>General</c:formatCode>
                <c:ptCount val="3"/>
                <c:pt idx="0">
                  <c:v>18</c:v>
                </c:pt>
                <c:pt idx="1">
                  <c:v>0</c:v>
                </c:pt>
                <c:pt idx="2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A4D-43A5-9E16-ABD0050CFD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80125912"/>
        <c:axId val="280127872"/>
      </c:barChart>
      <c:catAx>
        <c:axId val="2801259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280127872"/>
        <c:crosses val="autoZero"/>
        <c:auto val="1"/>
        <c:lblAlgn val="ctr"/>
        <c:lblOffset val="100"/>
        <c:noMultiLvlLbl val="0"/>
      </c:catAx>
      <c:valAx>
        <c:axId val="2801278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2801259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l-SI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List1!$A$128:$A$132</c:f>
              <c:strCache>
                <c:ptCount val="5"/>
                <c:pt idx="0">
                  <c:v>DA</c:v>
                </c:pt>
                <c:pt idx="1">
                  <c:v>NE</c:v>
                </c:pt>
                <c:pt idx="2">
                  <c:v>PRIMERNA</c:v>
                </c:pt>
                <c:pt idx="3">
                  <c:v>PREOBILNA</c:v>
                </c:pt>
                <c:pt idx="4">
                  <c:v>PREMALO</c:v>
                </c:pt>
              </c:strCache>
            </c:strRef>
          </c:cat>
          <c:val>
            <c:numRef>
              <c:f>List1!$B$128:$B$132</c:f>
              <c:numCache>
                <c:formatCode>General</c:formatCode>
                <c:ptCount val="5"/>
                <c:pt idx="1">
                  <c:v>16</c:v>
                </c:pt>
                <c:pt idx="2">
                  <c:v>1</c:v>
                </c:pt>
                <c:pt idx="3">
                  <c:v>11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B6D-4030-9B8A-AA794F1BE8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80131792"/>
        <c:axId val="280133360"/>
      </c:barChart>
      <c:catAx>
        <c:axId val="280131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280133360"/>
        <c:crosses val="autoZero"/>
        <c:auto val="1"/>
        <c:lblAlgn val="ctr"/>
        <c:lblOffset val="100"/>
        <c:noMultiLvlLbl val="0"/>
      </c:catAx>
      <c:valAx>
        <c:axId val="2801333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2801317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l-SI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List1!$A$144:$A$147</c:f>
              <c:strCache>
                <c:ptCount val="4"/>
                <c:pt idx="0">
                  <c:v>ZELO POGOSTO</c:v>
                </c:pt>
                <c:pt idx="1">
                  <c:v>OBČASNO</c:v>
                </c:pt>
                <c:pt idx="2">
                  <c:v>REDKO</c:v>
                </c:pt>
                <c:pt idx="3">
                  <c:v>NIKOLI</c:v>
                </c:pt>
              </c:strCache>
            </c:strRef>
          </c:cat>
          <c:val>
            <c:numRef>
              <c:f>List1!$B$144:$B$147</c:f>
              <c:numCache>
                <c:formatCode>General</c:formatCode>
                <c:ptCount val="4"/>
                <c:pt idx="0">
                  <c:v>5</c:v>
                </c:pt>
                <c:pt idx="1">
                  <c:v>12</c:v>
                </c:pt>
                <c:pt idx="2">
                  <c:v>14</c:v>
                </c:pt>
                <c:pt idx="3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28C-463F-A832-6FDDB0C9D7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80134928"/>
        <c:axId val="280135320"/>
      </c:barChart>
      <c:catAx>
        <c:axId val="2801349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280135320"/>
        <c:crosses val="autoZero"/>
        <c:auto val="1"/>
        <c:lblAlgn val="ctr"/>
        <c:lblOffset val="100"/>
        <c:noMultiLvlLbl val="0"/>
      </c:catAx>
      <c:valAx>
        <c:axId val="2801353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2801349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l-SI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List1!$A$162:$A$174</c:f>
              <c:strCache>
                <c:ptCount val="11"/>
                <c:pt idx="0">
                  <c:v>ribji namaz</c:v>
                </c:pt>
                <c:pt idx="1">
                  <c:v>hrenovke</c:v>
                </c:pt>
                <c:pt idx="2">
                  <c:v>čok. kroglice</c:v>
                </c:pt>
                <c:pt idx="3">
                  <c:v>piškoti</c:v>
                </c:pt>
                <c:pt idx="4">
                  <c:v>kosmiči</c:v>
                </c:pt>
                <c:pt idx="5">
                  <c:v>viki krema</c:v>
                </c:pt>
                <c:pt idx="6">
                  <c:v>krof</c:v>
                </c:pt>
                <c:pt idx="7">
                  <c:v>mlečno</c:v>
                </c:pt>
                <c:pt idx="8">
                  <c:v>palačinke</c:v>
                </c:pt>
                <c:pt idx="9">
                  <c:v>med, maslo</c:v>
                </c:pt>
                <c:pt idx="10">
                  <c:v>čim več sladkega</c:v>
                </c:pt>
              </c:strCache>
            </c:strRef>
          </c:cat>
          <c:val>
            <c:numRef>
              <c:f>List1!$B$162:$B$174</c:f>
              <c:numCache>
                <c:formatCode>General</c:formatCode>
                <c:ptCount val="13"/>
                <c:pt idx="0">
                  <c:v>6</c:v>
                </c:pt>
                <c:pt idx="1">
                  <c:v>6</c:v>
                </c:pt>
                <c:pt idx="2">
                  <c:v>3</c:v>
                </c:pt>
                <c:pt idx="3">
                  <c:v>3</c:v>
                </c:pt>
                <c:pt idx="4">
                  <c:v>4</c:v>
                </c:pt>
                <c:pt idx="5">
                  <c:v>3</c:v>
                </c:pt>
                <c:pt idx="6">
                  <c:v>2</c:v>
                </c:pt>
                <c:pt idx="7">
                  <c:v>2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364-4C12-90BC-CC926F7323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18335136"/>
        <c:axId val="318330824"/>
      </c:barChart>
      <c:catAx>
        <c:axId val="318335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318330824"/>
        <c:crosses val="autoZero"/>
        <c:auto val="1"/>
        <c:lblAlgn val="ctr"/>
        <c:lblOffset val="100"/>
        <c:noMultiLvlLbl val="0"/>
      </c:catAx>
      <c:valAx>
        <c:axId val="3183308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3183351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l-SI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Pisarna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isarna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isarna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Pisarna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isarna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isarna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Pisarna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isarna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isarna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Pisarna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isarna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isarna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Pisarna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isarna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isarna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Pisarna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isarna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isarna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Pisarna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isarna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isarna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.xml><?xml version="1.0" encoding="utf-8"?>
<a:themeOverride xmlns:a="http://schemas.openxmlformats.org/drawingml/2006/main">
  <a:clrScheme name="Pisarna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isarna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isarna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isarna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isarna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isarna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Pisarna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isarna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isarna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Pisarna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isarna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isarna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Pisarna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isarna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isarna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Pisarna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isarna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isarna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Pisarna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isarna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isarna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Pisarna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isarna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isarna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Pisarna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isarna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isarna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OŠ DRAVLJE</Template>
  <TotalTime>9</TotalTime>
  <Pages>7</Pages>
  <Words>151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MSS</Company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</dc:creator>
  <cp:keywords/>
  <dc:description/>
  <cp:lastModifiedBy>BARBARA</cp:lastModifiedBy>
  <cp:revision>2</cp:revision>
  <cp:lastPrinted>2015-12-01T08:26:00Z</cp:lastPrinted>
  <dcterms:created xsi:type="dcterms:W3CDTF">2016-12-08T08:29:00Z</dcterms:created>
  <dcterms:modified xsi:type="dcterms:W3CDTF">2016-12-08T09:36:00Z</dcterms:modified>
</cp:coreProperties>
</file>